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C0DEB" w14:textId="0F92F81B" w:rsidR="00F10E94" w:rsidRPr="002F490E" w:rsidRDefault="00BA1CC1" w:rsidP="00BA1CC1">
      <w:pPr>
        <w:pStyle w:val="Heading1"/>
        <w:jc w:val="center"/>
      </w:pPr>
      <w:r>
        <w:t>EuropeAn Venture Programme</w:t>
      </w:r>
    </w:p>
    <w:p w14:paraId="480ED885" w14:textId="77777777" w:rsidR="00F10E94" w:rsidRPr="002F490E" w:rsidRDefault="00F10E94" w:rsidP="00DC173A">
      <w:pPr>
        <w:rPr>
          <w:szCs w:val="20"/>
        </w:rPr>
      </w:pPr>
    </w:p>
    <w:p w14:paraId="7C955296" w14:textId="51084B7A" w:rsidR="004629B5" w:rsidRDefault="00BA1CC1" w:rsidP="003A6797">
      <w:pPr>
        <w:pStyle w:val="Heading2"/>
        <w:jc w:val="center"/>
      </w:pPr>
      <w:r w:rsidRPr="003A6797">
        <w:t>Application</w:t>
      </w:r>
    </w:p>
    <w:p w14:paraId="38AFCF8E" w14:textId="77777777" w:rsidR="00442B2F" w:rsidRDefault="00442B2F" w:rsidP="00442B2F"/>
    <w:p w14:paraId="464E4AE2" w14:textId="77777777" w:rsidR="00442B2F" w:rsidRDefault="00442B2F" w:rsidP="00442B2F"/>
    <w:p w14:paraId="2FC41E28" w14:textId="29B8C968" w:rsidR="00CE4C9D" w:rsidRDefault="00CE4C9D" w:rsidP="00CE4C9D">
      <w:pPr>
        <w:pStyle w:val="Heading3"/>
        <w:jc w:val="center"/>
      </w:pPr>
      <w:r>
        <w:t>PROCESS</w:t>
      </w:r>
      <w:r w:rsidR="00500391">
        <w:t xml:space="preserve"> &amp; TIMELINE</w:t>
      </w:r>
    </w:p>
    <w:tbl>
      <w:tblPr>
        <w:tblStyle w:val="TableGrid"/>
        <w:tblW w:w="0" w:type="auto"/>
        <w:tblLook w:val="04A0" w:firstRow="1" w:lastRow="0" w:firstColumn="1" w:lastColumn="0" w:noHBand="0" w:noVBand="1"/>
      </w:tblPr>
      <w:tblGrid>
        <w:gridCol w:w="9514"/>
      </w:tblGrid>
      <w:tr w:rsidR="00FD4670" w14:paraId="0BFC3709" w14:textId="77777777" w:rsidTr="2C3D808B">
        <w:tc>
          <w:tcPr>
            <w:tcW w:w="9514" w:type="dxa"/>
            <w:tcBorders>
              <w:top w:val="single" w:sz="4" w:space="0" w:color="7CBA30" w:themeColor="background2"/>
              <w:left w:val="single" w:sz="4" w:space="0" w:color="7CBA30" w:themeColor="background2"/>
              <w:bottom w:val="single" w:sz="4" w:space="0" w:color="7CBA30" w:themeColor="background2"/>
              <w:right w:val="single" w:sz="4" w:space="0" w:color="7CBA30" w:themeColor="background2"/>
            </w:tcBorders>
          </w:tcPr>
          <w:p w14:paraId="55CC9DDC" w14:textId="77777777" w:rsidR="00FD4670" w:rsidRDefault="00FD4670" w:rsidP="001C7FEC">
            <w:pPr>
              <w:rPr>
                <w:color w:val="auto"/>
              </w:rPr>
            </w:pPr>
          </w:p>
          <w:p w14:paraId="4F096E89" w14:textId="3E37C363" w:rsidR="00FC4EA8" w:rsidRPr="00FC4EA8" w:rsidRDefault="00FC4EA8" w:rsidP="00FC4EA8">
            <w:pPr>
              <w:rPr>
                <w:b/>
                <w:bCs/>
                <w:color w:val="auto"/>
              </w:rPr>
            </w:pPr>
            <w:r w:rsidRPr="00FC4EA8">
              <w:rPr>
                <w:b/>
                <w:bCs/>
                <w:color w:val="auto"/>
              </w:rPr>
              <w:t>Process</w:t>
            </w:r>
          </w:p>
          <w:p w14:paraId="37E26C70" w14:textId="05367E31" w:rsidR="00FC4EA8" w:rsidRDefault="33269AD6" w:rsidP="00FC4EA8">
            <w:pPr>
              <w:rPr>
                <w:color w:val="auto"/>
              </w:rPr>
            </w:pPr>
            <w:r w:rsidRPr="2C3D808B">
              <w:rPr>
                <w:color w:val="auto"/>
              </w:rPr>
              <w:t xml:space="preserve">Submit a completed application form to </w:t>
            </w:r>
            <w:r w:rsidR="5FFE68E1" w:rsidRPr="2C3D808B">
              <w:rPr>
                <w:color w:val="auto"/>
              </w:rPr>
              <w:t>the</w:t>
            </w:r>
            <w:r w:rsidRPr="2C3D808B">
              <w:rPr>
                <w:color w:val="auto"/>
              </w:rPr>
              <w:t xml:space="preserve"> </w:t>
            </w:r>
            <w:r w:rsidR="5FFE68E1" w:rsidRPr="2C3D808B">
              <w:rPr>
                <w:color w:val="auto"/>
              </w:rPr>
              <w:t>E</w:t>
            </w:r>
            <w:r w:rsidR="099D2D0C" w:rsidRPr="2C3D808B">
              <w:rPr>
                <w:color w:val="auto"/>
              </w:rPr>
              <w:t xml:space="preserve">uropean </w:t>
            </w:r>
            <w:r w:rsidR="5FFE68E1" w:rsidRPr="2C3D808B">
              <w:rPr>
                <w:color w:val="auto"/>
              </w:rPr>
              <w:t>V</w:t>
            </w:r>
            <w:r w:rsidR="7D44155B" w:rsidRPr="2C3D808B">
              <w:rPr>
                <w:color w:val="auto"/>
              </w:rPr>
              <w:t xml:space="preserve">enture </w:t>
            </w:r>
            <w:r w:rsidR="5FFE68E1" w:rsidRPr="2C3D808B">
              <w:rPr>
                <w:color w:val="auto"/>
              </w:rPr>
              <w:t>P</w:t>
            </w:r>
            <w:r w:rsidR="76C588EC" w:rsidRPr="2C3D808B">
              <w:rPr>
                <w:color w:val="auto"/>
              </w:rPr>
              <w:t>rogramme (EVP)</w:t>
            </w:r>
            <w:r w:rsidRPr="2C3D808B">
              <w:rPr>
                <w:color w:val="auto"/>
              </w:rPr>
              <w:t xml:space="preserve"> Manager at your university. EVP Managers can also support you with questions during the application process.</w:t>
            </w:r>
          </w:p>
          <w:p w14:paraId="5A9FDB04" w14:textId="77777777" w:rsidR="00EB760E" w:rsidRPr="00FC4EA8" w:rsidRDefault="00EB760E" w:rsidP="00FC4EA8">
            <w:pPr>
              <w:rPr>
                <w:color w:val="auto"/>
              </w:rPr>
            </w:pPr>
          </w:p>
          <w:p w14:paraId="0466E965" w14:textId="77777777" w:rsidR="00FC4EA8" w:rsidRPr="00FC4EA8" w:rsidRDefault="00FC4EA8" w:rsidP="00FC4EA8">
            <w:pPr>
              <w:rPr>
                <w:color w:val="auto"/>
              </w:rPr>
            </w:pPr>
            <w:r w:rsidRPr="00FC4EA8">
              <w:rPr>
                <w:color w:val="auto"/>
              </w:rPr>
              <w:t>Your application must include:</w:t>
            </w:r>
          </w:p>
          <w:p w14:paraId="7B147FF6" w14:textId="1F975FBF" w:rsidR="00FC4EA8" w:rsidRPr="00FC4EA8" w:rsidRDefault="33269AD6" w:rsidP="00FC4EA8">
            <w:pPr>
              <w:numPr>
                <w:ilvl w:val="0"/>
                <w:numId w:val="25"/>
              </w:numPr>
              <w:rPr>
                <w:color w:val="auto"/>
              </w:rPr>
            </w:pPr>
            <w:r w:rsidRPr="2C3D808B">
              <w:rPr>
                <w:color w:val="auto"/>
              </w:rPr>
              <w:t xml:space="preserve">Motivation for joining </w:t>
            </w:r>
            <w:r w:rsidR="41D7854E" w:rsidRPr="2C3D808B">
              <w:rPr>
                <w:color w:val="auto"/>
              </w:rPr>
              <w:t xml:space="preserve">the </w:t>
            </w:r>
            <w:r w:rsidRPr="2C3D808B">
              <w:rPr>
                <w:color w:val="auto"/>
              </w:rPr>
              <w:t xml:space="preserve">EVP, including expected benefits for your start-up </w:t>
            </w:r>
          </w:p>
          <w:p w14:paraId="5C7DEA04" w14:textId="23A58723" w:rsidR="00FC4EA8" w:rsidRPr="00FC4EA8" w:rsidRDefault="33269AD6" w:rsidP="00FC4EA8">
            <w:pPr>
              <w:numPr>
                <w:ilvl w:val="0"/>
                <w:numId w:val="25"/>
              </w:numPr>
              <w:rPr>
                <w:color w:val="auto"/>
              </w:rPr>
            </w:pPr>
            <w:r w:rsidRPr="2C3D808B">
              <w:rPr>
                <w:color w:val="auto"/>
              </w:rPr>
              <w:t xml:space="preserve">Reasons for </w:t>
            </w:r>
            <w:r w:rsidR="739564F0" w:rsidRPr="2C3D808B">
              <w:rPr>
                <w:color w:val="auto"/>
              </w:rPr>
              <w:t xml:space="preserve">wishing to </w:t>
            </w:r>
            <w:r w:rsidR="77C872D3" w:rsidRPr="2C3D808B">
              <w:rPr>
                <w:color w:val="auto"/>
              </w:rPr>
              <w:t xml:space="preserve">discover the </w:t>
            </w:r>
            <w:r w:rsidRPr="2C3D808B">
              <w:rPr>
                <w:color w:val="auto"/>
              </w:rPr>
              <w:t>TUM and Munich ecosystem</w:t>
            </w:r>
            <w:r w:rsidR="4775191C" w:rsidRPr="2C3D808B">
              <w:rPr>
                <w:color w:val="auto"/>
              </w:rPr>
              <w:t>s</w:t>
            </w:r>
            <w:r w:rsidRPr="2C3D808B">
              <w:rPr>
                <w:color w:val="auto"/>
              </w:rPr>
              <w:t>, including</w:t>
            </w:r>
            <w:r w:rsidR="13AC24CF" w:rsidRPr="2C3D808B">
              <w:rPr>
                <w:color w:val="auto"/>
              </w:rPr>
              <w:t xml:space="preserve"> attending</w:t>
            </w:r>
            <w:r w:rsidRPr="2C3D808B">
              <w:rPr>
                <w:color w:val="auto"/>
              </w:rPr>
              <w:t xml:space="preserve"> Bits &amp; Pretzels </w:t>
            </w:r>
          </w:p>
          <w:p w14:paraId="658779C9" w14:textId="77777777" w:rsidR="00FC4EA8" w:rsidRPr="00FC4EA8" w:rsidRDefault="00FC4EA8" w:rsidP="00FC4EA8">
            <w:pPr>
              <w:numPr>
                <w:ilvl w:val="0"/>
                <w:numId w:val="25"/>
              </w:numPr>
              <w:rPr>
                <w:color w:val="auto"/>
              </w:rPr>
            </w:pPr>
            <w:r w:rsidRPr="00FC4EA8">
              <w:rPr>
                <w:color w:val="auto"/>
              </w:rPr>
              <w:t xml:space="preserve">At least two stakeholders you wish to meet during the programme </w:t>
            </w:r>
          </w:p>
          <w:p w14:paraId="19580829" w14:textId="5F0688A7" w:rsidR="00FC4EA8" w:rsidRPr="00FC4EA8" w:rsidRDefault="00FC4EA8" w:rsidP="00FC4EA8">
            <w:pPr>
              <w:numPr>
                <w:ilvl w:val="0"/>
                <w:numId w:val="25"/>
              </w:numPr>
              <w:rPr>
                <w:color w:val="auto"/>
              </w:rPr>
            </w:pPr>
            <w:r w:rsidRPr="00FC4EA8">
              <w:rPr>
                <w:color w:val="auto"/>
              </w:rPr>
              <w:t>A 1.5</w:t>
            </w:r>
            <w:r>
              <w:rPr>
                <w:color w:val="auto"/>
              </w:rPr>
              <w:t>-</w:t>
            </w:r>
            <w:r w:rsidRPr="00FC4EA8">
              <w:rPr>
                <w:color w:val="auto"/>
              </w:rPr>
              <w:t>2 page</w:t>
            </w:r>
            <w:r>
              <w:rPr>
                <w:color w:val="auto"/>
              </w:rPr>
              <w:t>s</w:t>
            </w:r>
            <w:r w:rsidRPr="00FC4EA8">
              <w:rPr>
                <w:color w:val="auto"/>
              </w:rPr>
              <w:t xml:space="preserve"> description of your start-up idea</w:t>
            </w:r>
          </w:p>
          <w:p w14:paraId="126434C9" w14:textId="77777777" w:rsidR="00FD4670" w:rsidRDefault="00FD4670" w:rsidP="001C7FEC">
            <w:pPr>
              <w:rPr>
                <w:color w:val="auto"/>
              </w:rPr>
            </w:pPr>
          </w:p>
          <w:p w14:paraId="07C4C4D6" w14:textId="77777777" w:rsidR="005C019A" w:rsidRPr="005C019A" w:rsidRDefault="005C019A" w:rsidP="005C019A">
            <w:pPr>
              <w:rPr>
                <w:b/>
                <w:bCs/>
                <w:color w:val="auto"/>
              </w:rPr>
            </w:pPr>
            <w:r w:rsidRPr="005C019A">
              <w:rPr>
                <w:b/>
                <w:bCs/>
                <w:color w:val="auto"/>
              </w:rPr>
              <w:t>Timeline</w:t>
            </w:r>
          </w:p>
          <w:p w14:paraId="22BFEE95" w14:textId="471BC06C" w:rsidR="005C019A" w:rsidRPr="005C019A" w:rsidRDefault="005C019A" w:rsidP="005C019A">
            <w:pPr>
              <w:numPr>
                <w:ilvl w:val="0"/>
                <w:numId w:val="26"/>
              </w:numPr>
              <w:rPr>
                <w:color w:val="auto"/>
              </w:rPr>
            </w:pPr>
            <w:r w:rsidRPr="005C019A">
              <w:rPr>
                <w:b/>
                <w:bCs/>
                <w:color w:val="auto"/>
              </w:rPr>
              <w:t>Application deadline:</w:t>
            </w:r>
            <w:r w:rsidRPr="005C019A">
              <w:rPr>
                <w:color w:val="auto"/>
              </w:rPr>
              <w:t xml:space="preserve"> </w:t>
            </w:r>
            <w:r w:rsidR="00D64358">
              <w:rPr>
                <w:color w:val="auto"/>
              </w:rPr>
              <w:t>15</w:t>
            </w:r>
            <w:r w:rsidRPr="005C019A">
              <w:rPr>
                <w:color w:val="auto"/>
              </w:rPr>
              <w:t xml:space="preserve"> </w:t>
            </w:r>
            <w:r w:rsidR="00D64358">
              <w:rPr>
                <w:color w:val="auto"/>
              </w:rPr>
              <w:t>August</w:t>
            </w:r>
            <w:r w:rsidRPr="005C019A">
              <w:rPr>
                <w:color w:val="auto"/>
              </w:rPr>
              <w:t xml:space="preserve"> 2026, </w:t>
            </w:r>
            <w:r w:rsidR="009E3CCE">
              <w:rPr>
                <w:color w:val="auto"/>
              </w:rPr>
              <w:t>18:00</w:t>
            </w:r>
            <w:r w:rsidR="00B64E13">
              <w:rPr>
                <w:color w:val="auto"/>
              </w:rPr>
              <w:t>h</w:t>
            </w:r>
            <w:r w:rsidRPr="005C019A">
              <w:rPr>
                <w:color w:val="auto"/>
              </w:rPr>
              <w:t xml:space="preserve"> CET </w:t>
            </w:r>
          </w:p>
          <w:p w14:paraId="38307D61" w14:textId="7C7B17E6" w:rsidR="005C019A" w:rsidRPr="005C019A" w:rsidRDefault="005C019A" w:rsidP="005C019A">
            <w:pPr>
              <w:numPr>
                <w:ilvl w:val="0"/>
                <w:numId w:val="26"/>
              </w:numPr>
              <w:rPr>
                <w:color w:val="auto"/>
              </w:rPr>
            </w:pPr>
            <w:r w:rsidRPr="005C019A">
              <w:rPr>
                <w:b/>
                <w:bCs/>
                <w:color w:val="auto"/>
              </w:rPr>
              <w:t xml:space="preserve">Programme: </w:t>
            </w:r>
          </w:p>
          <w:p w14:paraId="3746D55F" w14:textId="38DF5EBB" w:rsidR="005C019A" w:rsidRPr="005C019A" w:rsidRDefault="005C019A" w:rsidP="005C019A">
            <w:pPr>
              <w:numPr>
                <w:ilvl w:val="1"/>
                <w:numId w:val="26"/>
              </w:numPr>
              <w:rPr>
                <w:color w:val="auto"/>
              </w:rPr>
            </w:pPr>
            <w:r w:rsidRPr="005C019A">
              <w:rPr>
                <w:color w:val="auto"/>
              </w:rPr>
              <w:t>28</w:t>
            </w:r>
            <w:r w:rsidR="00894070">
              <w:rPr>
                <w:color w:val="auto"/>
              </w:rPr>
              <w:t>-</w:t>
            </w:r>
            <w:r w:rsidRPr="005C019A">
              <w:rPr>
                <w:color w:val="auto"/>
              </w:rPr>
              <w:t xml:space="preserve">30 September 2026: Bits &amp; Pretzels Founder Festival </w:t>
            </w:r>
          </w:p>
          <w:p w14:paraId="4410749B" w14:textId="1D53B086" w:rsidR="00FC4EA8" w:rsidRPr="005C019A" w:rsidRDefault="5FFE68E1" w:rsidP="001C7FEC">
            <w:pPr>
              <w:numPr>
                <w:ilvl w:val="1"/>
                <w:numId w:val="26"/>
              </w:numPr>
              <w:rPr>
                <w:color w:val="auto"/>
              </w:rPr>
            </w:pPr>
            <w:r w:rsidRPr="2C3D808B">
              <w:rPr>
                <w:color w:val="auto"/>
              </w:rPr>
              <w:t>1</w:t>
            </w:r>
            <w:r w:rsidR="585F49EC" w:rsidRPr="2C3D808B">
              <w:rPr>
                <w:color w:val="auto"/>
              </w:rPr>
              <w:t>-2</w:t>
            </w:r>
            <w:r w:rsidRPr="2C3D808B">
              <w:rPr>
                <w:color w:val="auto"/>
              </w:rPr>
              <w:t xml:space="preserve"> October 2026: EVP Workshop </w:t>
            </w:r>
          </w:p>
          <w:p w14:paraId="2949B6F2" w14:textId="77777777" w:rsidR="00FD4670" w:rsidRPr="003F37CC" w:rsidRDefault="00FD4670" w:rsidP="001C7FEC">
            <w:pPr>
              <w:rPr>
                <w:color w:val="auto"/>
              </w:rPr>
            </w:pPr>
          </w:p>
        </w:tc>
      </w:tr>
    </w:tbl>
    <w:p w14:paraId="758DE845" w14:textId="77777777" w:rsidR="00F44941" w:rsidRDefault="00F44941" w:rsidP="00F44941"/>
    <w:p w14:paraId="5D94766D" w14:textId="77777777" w:rsidR="00894070" w:rsidRDefault="00894070" w:rsidP="00F44941"/>
    <w:p w14:paraId="6A90DA23" w14:textId="77777777" w:rsidR="00894070" w:rsidRDefault="00894070" w:rsidP="00F44941"/>
    <w:p w14:paraId="68EE1653" w14:textId="77777777" w:rsidR="00894070" w:rsidRDefault="00894070" w:rsidP="00F44941"/>
    <w:p w14:paraId="4B9B9C73" w14:textId="77777777" w:rsidR="00894070" w:rsidRDefault="00894070" w:rsidP="00F44941"/>
    <w:p w14:paraId="0DD78F9A" w14:textId="77777777" w:rsidR="00894070" w:rsidRDefault="00894070" w:rsidP="00F44941"/>
    <w:p w14:paraId="7BAC2511" w14:textId="77777777" w:rsidR="00894070" w:rsidRDefault="00894070" w:rsidP="00F44941"/>
    <w:p w14:paraId="081AC569" w14:textId="77777777" w:rsidR="00894070" w:rsidRDefault="00894070" w:rsidP="00F44941"/>
    <w:p w14:paraId="4751D1FA" w14:textId="77777777" w:rsidR="00894070" w:rsidRDefault="00894070" w:rsidP="00F44941"/>
    <w:p w14:paraId="4C301309" w14:textId="77777777" w:rsidR="00894070" w:rsidRDefault="00894070" w:rsidP="00F44941"/>
    <w:p w14:paraId="0AA7F248" w14:textId="77777777" w:rsidR="00894070" w:rsidRDefault="00894070" w:rsidP="00F44941"/>
    <w:p w14:paraId="5B57A5C7" w14:textId="77777777" w:rsidR="00894070" w:rsidRDefault="00894070" w:rsidP="00F44941"/>
    <w:p w14:paraId="5859E066" w14:textId="77777777" w:rsidR="00894070" w:rsidRDefault="00894070" w:rsidP="00F44941"/>
    <w:p w14:paraId="7D60FA76" w14:textId="77777777" w:rsidR="00894070" w:rsidRDefault="00894070" w:rsidP="00F44941"/>
    <w:p w14:paraId="0F870816" w14:textId="77777777" w:rsidR="00894070" w:rsidRDefault="00894070" w:rsidP="00F44941"/>
    <w:p w14:paraId="2BFD3E04" w14:textId="77777777" w:rsidR="00894070" w:rsidRDefault="00894070" w:rsidP="00F44941"/>
    <w:p w14:paraId="2BF41A1B" w14:textId="77777777" w:rsidR="00894070" w:rsidRDefault="00894070" w:rsidP="00F44941"/>
    <w:p w14:paraId="121E6D1C" w14:textId="77777777" w:rsidR="00894070" w:rsidRDefault="00894070" w:rsidP="00F44941"/>
    <w:p w14:paraId="763051A3" w14:textId="77777777" w:rsidR="00894070" w:rsidRDefault="00894070" w:rsidP="00F44941"/>
    <w:p w14:paraId="6B0ABEED" w14:textId="77777777" w:rsidR="00894070" w:rsidRDefault="00894070" w:rsidP="00F44941"/>
    <w:p w14:paraId="6822BF07" w14:textId="77777777" w:rsidR="00894070" w:rsidRDefault="00894070" w:rsidP="00F44941"/>
    <w:p w14:paraId="701A66C6" w14:textId="708AB7E1" w:rsidR="00894070" w:rsidRPr="00F44941" w:rsidRDefault="00F44941" w:rsidP="00894070">
      <w:pPr>
        <w:pStyle w:val="Heading3"/>
        <w:jc w:val="center"/>
      </w:pPr>
      <w:r>
        <w:lastRenderedPageBreak/>
        <w:t>About you</w:t>
      </w:r>
    </w:p>
    <w:p w14:paraId="2C2ADF85" w14:textId="54AE1D2D" w:rsidR="00BA1CC1" w:rsidRPr="002F490E" w:rsidRDefault="00BA1CC1" w:rsidP="005F23A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2148"/>
      </w:tblGrid>
      <w:tr w:rsidR="00BA1CC1" w14:paraId="11C40937" w14:textId="77777777" w:rsidTr="2C3D808B">
        <w:tc>
          <w:tcPr>
            <w:tcW w:w="7366" w:type="dxa"/>
          </w:tcPr>
          <w:p w14:paraId="771F7820" w14:textId="37AC9AD9" w:rsidR="00F44941" w:rsidRDefault="00F44941" w:rsidP="00BA1CC1">
            <w:r>
              <w:t xml:space="preserve">Name: </w:t>
            </w:r>
          </w:p>
          <w:p w14:paraId="06E66F50" w14:textId="75025FBB" w:rsidR="00F44941" w:rsidRDefault="00F44941" w:rsidP="00BA1CC1">
            <w:r>
              <w:t>EuroTech university ecosystem:</w:t>
            </w:r>
          </w:p>
          <w:p w14:paraId="0ABE3382" w14:textId="005FF4EE" w:rsidR="00B647F7" w:rsidRDefault="6E092F6A" w:rsidP="2C3D808B">
            <w:pPr>
              <w:rPr>
                <w:i/>
                <w:iCs/>
              </w:rPr>
            </w:pPr>
            <w:r>
              <w:t xml:space="preserve">Status: </w:t>
            </w:r>
            <w:r w:rsidRPr="2C3D808B">
              <w:rPr>
                <w:i/>
                <w:iCs/>
              </w:rPr>
              <w:t>e.g., Student, PhD, alumn</w:t>
            </w:r>
            <w:r w:rsidR="6AE0C80D" w:rsidRPr="2C3D808B">
              <w:rPr>
                <w:i/>
                <w:iCs/>
              </w:rPr>
              <w:t>us</w:t>
            </w:r>
          </w:p>
          <w:p w14:paraId="00249D49" w14:textId="660A3688" w:rsidR="00BA1CC1" w:rsidRDefault="00BA1CC1" w:rsidP="00BA1CC1">
            <w:r w:rsidRPr="00BA1CC1">
              <w:t>Email</w:t>
            </w:r>
            <w:r>
              <w:t xml:space="preserve">: </w:t>
            </w:r>
          </w:p>
          <w:p w14:paraId="5F3CF9D4" w14:textId="77777777" w:rsidR="005436E7" w:rsidRDefault="005436E7" w:rsidP="005436E7">
            <w:r>
              <w:t>P</w:t>
            </w:r>
            <w:r w:rsidRPr="00BA1CC1">
              <w:t>hone number (optional)</w:t>
            </w:r>
            <w:r>
              <w:t xml:space="preserve">: </w:t>
            </w:r>
          </w:p>
          <w:p w14:paraId="3C27D5AC" w14:textId="743F0311" w:rsidR="005436E7" w:rsidRDefault="005436E7" w:rsidP="00BA1CC1">
            <w:r w:rsidRPr="00BA1CC1">
              <w:t>LinkedIn profile</w:t>
            </w:r>
            <w:r>
              <w:t xml:space="preserve">: </w:t>
            </w:r>
          </w:p>
          <w:p w14:paraId="44058159" w14:textId="78BE6B50" w:rsidR="00BA1CC1" w:rsidRDefault="00BA1CC1" w:rsidP="00BA1CC1">
            <w:r>
              <w:t>W</w:t>
            </w:r>
            <w:r w:rsidRPr="00BA1CC1">
              <w:t xml:space="preserve">ebsite (if available) </w:t>
            </w:r>
          </w:p>
          <w:p w14:paraId="36534C97" w14:textId="279DA3CC" w:rsidR="00BA1CC1" w:rsidRDefault="00BA1CC1" w:rsidP="00BA1CC1"/>
        </w:tc>
        <w:tc>
          <w:tcPr>
            <w:tcW w:w="2148" w:type="dxa"/>
          </w:tcPr>
          <w:p w14:paraId="34ADFCB2" w14:textId="32320102" w:rsidR="00BA1CC1" w:rsidRDefault="00BA1CC1" w:rsidP="00BA1CC1">
            <w:pPr>
              <w:jc w:val="right"/>
            </w:pPr>
            <w:commentRangeStart w:id="0"/>
            <w:r>
              <w:rPr>
                <w:noProof/>
              </w:rPr>
              <w:drawing>
                <wp:inline distT="0" distB="0" distL="0" distR="0" wp14:anchorId="3D146514" wp14:editId="3A082E68">
                  <wp:extent cx="1134871" cy="1323975"/>
                  <wp:effectExtent l="0" t="0" r="8255" b="0"/>
                  <wp:docPr id="1526349679" name="Picture 1" descr="New SV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SVG imag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45154" cy="1335972"/>
                          </a:xfrm>
                          <a:prstGeom prst="rect">
                            <a:avLst/>
                          </a:prstGeom>
                          <a:noFill/>
                          <a:ln>
                            <a:noFill/>
                          </a:ln>
                        </pic:spPr>
                      </pic:pic>
                    </a:graphicData>
                  </a:graphic>
                </wp:inline>
              </w:drawing>
            </w:r>
            <w:commentRangeEnd w:id="0"/>
            <w:r w:rsidR="003A6797">
              <w:rPr>
                <w:rStyle w:val="CommentReference"/>
                <w:sz w:val="22"/>
                <w:szCs w:val="22"/>
              </w:rPr>
              <w:commentReference w:id="0"/>
            </w:r>
          </w:p>
        </w:tc>
      </w:tr>
    </w:tbl>
    <w:p w14:paraId="0C892C56" w14:textId="77777777" w:rsidR="00BA1CC1" w:rsidRDefault="00BA1CC1" w:rsidP="00BA1CC1"/>
    <w:p w14:paraId="36667AD2" w14:textId="18D27B52" w:rsidR="00BA1CC1" w:rsidRDefault="00BA1CC1" w:rsidP="00103BA0">
      <w:pPr>
        <w:pStyle w:val="Heading3"/>
        <w:jc w:val="center"/>
      </w:pPr>
      <w:r>
        <w:t>Your motivation</w:t>
      </w:r>
    </w:p>
    <w:p w14:paraId="04117C48" w14:textId="02F5D021" w:rsidR="00BA1CC1" w:rsidRPr="00BA1CC1" w:rsidRDefault="296D444F" w:rsidP="2C3D808B">
      <w:pPr>
        <w:rPr>
          <w:i/>
          <w:iCs/>
          <w:color w:val="808080" w:themeColor="background1" w:themeShade="80"/>
        </w:rPr>
      </w:pPr>
      <w:r w:rsidRPr="2C3D808B">
        <w:rPr>
          <w:i/>
          <w:iCs/>
          <w:color w:val="808080" w:themeColor="background1" w:themeShade="80"/>
        </w:rPr>
        <w:t xml:space="preserve">Share with us your motivation to join the programme and how this can be of benefit to your start-up project, why you want to </w:t>
      </w:r>
      <w:r w:rsidR="7FA72587" w:rsidRPr="2C3D808B">
        <w:rPr>
          <w:i/>
          <w:iCs/>
          <w:color w:val="808080" w:themeColor="background1" w:themeShade="80"/>
        </w:rPr>
        <w:t xml:space="preserve">discover </w:t>
      </w:r>
      <w:r w:rsidRPr="2C3D808B">
        <w:rPr>
          <w:i/>
          <w:iCs/>
          <w:color w:val="808080" w:themeColor="background1" w:themeShade="80"/>
        </w:rPr>
        <w:t>the TUM and wider Munich ecosystem and attend the Founder Festival Bits &amp; Pretzels, and at least two stakeholders you would be interested to set up meetings with at the event. </w:t>
      </w:r>
    </w:p>
    <w:p w14:paraId="6CBF812A" w14:textId="77777777" w:rsidR="00BA1CC1" w:rsidRPr="00BA1CC1" w:rsidRDefault="00BA1CC1" w:rsidP="00BA1CC1">
      <w:pPr>
        <w:rPr>
          <w:i/>
          <w:iCs/>
        </w:rPr>
      </w:pPr>
    </w:p>
    <w:tbl>
      <w:tblPr>
        <w:tblStyle w:val="TableGrid"/>
        <w:tblW w:w="0" w:type="auto"/>
        <w:tblLook w:val="04A0" w:firstRow="1" w:lastRow="0" w:firstColumn="1" w:lastColumn="0" w:noHBand="0" w:noVBand="1"/>
      </w:tblPr>
      <w:tblGrid>
        <w:gridCol w:w="9514"/>
      </w:tblGrid>
      <w:tr w:rsidR="00BA1CC1" w14:paraId="78125DB9" w14:textId="77777777" w:rsidTr="2C3D808B">
        <w:tc>
          <w:tcPr>
            <w:tcW w:w="9514" w:type="dxa"/>
          </w:tcPr>
          <w:p w14:paraId="34B17178" w14:textId="23A633EA" w:rsidR="00BA1CC1" w:rsidRPr="002F164B" w:rsidRDefault="296D444F" w:rsidP="2C3D808B">
            <w:pPr>
              <w:rPr>
                <w:i/>
                <w:iCs/>
                <w:color w:val="808080" w:themeColor="background1" w:themeShade="80"/>
              </w:rPr>
            </w:pPr>
            <w:r w:rsidRPr="2C3D808B">
              <w:rPr>
                <w:i/>
                <w:iCs/>
                <w:color w:val="808080" w:themeColor="background1" w:themeShade="80"/>
              </w:rPr>
              <w:t>(Max.</w:t>
            </w:r>
            <w:r w:rsidR="1114A94D" w:rsidRPr="2C3D808B">
              <w:rPr>
                <w:i/>
                <w:iCs/>
                <w:color w:val="808080" w:themeColor="background1" w:themeShade="80"/>
              </w:rPr>
              <w:t>0.5</w:t>
            </w:r>
            <w:r w:rsidRPr="2C3D808B">
              <w:rPr>
                <w:i/>
                <w:iCs/>
                <w:color w:val="808080" w:themeColor="background1" w:themeShade="80"/>
              </w:rPr>
              <w:t xml:space="preserve"> page)</w:t>
            </w:r>
          </w:p>
          <w:p w14:paraId="37ECCB27" w14:textId="77777777" w:rsidR="00BA1CC1" w:rsidRDefault="00BA1CC1" w:rsidP="00BA1CC1"/>
          <w:p w14:paraId="14255AA0" w14:textId="2C64F587" w:rsidR="00BA1CC1" w:rsidRDefault="00BA1CC1" w:rsidP="00BA1CC1"/>
        </w:tc>
      </w:tr>
    </w:tbl>
    <w:p w14:paraId="175B9A23" w14:textId="77777777" w:rsidR="00BA1CC1" w:rsidRDefault="00BA1CC1" w:rsidP="00BA1CC1"/>
    <w:p w14:paraId="19DE4637" w14:textId="61207D6A" w:rsidR="00BA1CC1" w:rsidRDefault="00BA1CC1" w:rsidP="00103BA0">
      <w:pPr>
        <w:pStyle w:val="Heading3"/>
        <w:jc w:val="center"/>
      </w:pPr>
      <w:r>
        <w:t>Your start-up Project</w:t>
      </w:r>
    </w:p>
    <w:p w14:paraId="323D7F21" w14:textId="3005999D" w:rsidR="00BA1CC1" w:rsidRDefault="296D444F" w:rsidP="2C3D808B">
      <w:pPr>
        <w:rPr>
          <w:i/>
          <w:iCs/>
          <w:color w:val="808080" w:themeColor="background1" w:themeShade="80"/>
        </w:rPr>
      </w:pPr>
      <w:r w:rsidRPr="2C3D808B">
        <w:rPr>
          <w:i/>
          <w:iCs/>
          <w:color w:val="808080" w:themeColor="background1" w:themeShade="80"/>
        </w:rPr>
        <w:t xml:space="preserve">Please describe your startup project as briefly, accurately and captivatingly as possible. Include photos of prototypes or users, infographics or timelines as you wish. </w:t>
      </w:r>
      <w:r w:rsidR="26FA77F7" w:rsidRPr="2C3D808B">
        <w:rPr>
          <w:i/>
          <w:iCs/>
          <w:color w:val="808080" w:themeColor="background1" w:themeShade="80"/>
        </w:rPr>
        <w:t>F</w:t>
      </w:r>
      <w:r w:rsidRPr="2C3D808B">
        <w:rPr>
          <w:i/>
          <w:iCs/>
          <w:color w:val="808080" w:themeColor="background1" w:themeShade="80"/>
        </w:rPr>
        <w:t>eel free to arrange and rename</w:t>
      </w:r>
      <w:r w:rsidR="26FA77F7" w:rsidRPr="2C3D808B">
        <w:rPr>
          <w:i/>
          <w:iCs/>
          <w:color w:val="808080" w:themeColor="background1" w:themeShade="80"/>
        </w:rPr>
        <w:t xml:space="preserve"> the section</w:t>
      </w:r>
      <w:r w:rsidR="43FD28D7" w:rsidRPr="2C3D808B">
        <w:rPr>
          <w:i/>
          <w:iCs/>
          <w:color w:val="808080" w:themeColor="background1" w:themeShade="80"/>
        </w:rPr>
        <w:t xml:space="preserve">s </w:t>
      </w:r>
      <w:r w:rsidR="26FA77F7" w:rsidRPr="2C3D808B">
        <w:rPr>
          <w:i/>
          <w:iCs/>
          <w:color w:val="808080" w:themeColor="background1" w:themeShade="80"/>
        </w:rPr>
        <w:t>below as would best suit your start-up description</w:t>
      </w:r>
      <w:r w:rsidRPr="2C3D808B">
        <w:rPr>
          <w:i/>
          <w:iCs/>
          <w:color w:val="808080" w:themeColor="background1" w:themeShade="80"/>
        </w:rPr>
        <w:t>.</w:t>
      </w:r>
    </w:p>
    <w:p w14:paraId="069EBDA4" w14:textId="35345FC4" w:rsidR="2C3D808B" w:rsidRDefault="2C3D808B" w:rsidP="2C3D808B">
      <w:pPr>
        <w:rPr>
          <w:i/>
          <w:iCs/>
          <w:color w:val="808080" w:themeColor="background1" w:themeShade="80"/>
        </w:rPr>
      </w:pPr>
    </w:p>
    <w:p w14:paraId="1ED8F8D5" w14:textId="2FEB53AE" w:rsidR="57954D27" w:rsidRDefault="57954D27" w:rsidP="2C3D808B">
      <w:pPr>
        <w:tabs>
          <w:tab w:val="left" w:pos="2260"/>
        </w:tabs>
        <w:rPr>
          <w:i/>
          <w:iCs/>
          <w:color w:val="808080" w:themeColor="background1" w:themeShade="80"/>
        </w:rPr>
      </w:pPr>
      <w:r w:rsidRPr="2C3D808B">
        <w:rPr>
          <w:i/>
          <w:iCs/>
          <w:color w:val="808080" w:themeColor="background1" w:themeShade="80"/>
        </w:rPr>
        <w:t xml:space="preserve">To note: </w:t>
      </w:r>
    </w:p>
    <w:p w14:paraId="642C4293" w14:textId="2C2599C1" w:rsidR="57954D27" w:rsidRDefault="57954D27" w:rsidP="2C3D808B">
      <w:pPr>
        <w:pStyle w:val="ListParagraph"/>
        <w:numPr>
          <w:ilvl w:val="0"/>
          <w:numId w:val="1"/>
        </w:numPr>
        <w:tabs>
          <w:tab w:val="left" w:pos="2260"/>
        </w:tabs>
        <w:rPr>
          <w:i/>
          <w:iCs/>
          <w:color w:val="808080" w:themeColor="background1" w:themeShade="80"/>
        </w:rPr>
      </w:pPr>
      <w:r w:rsidRPr="2C3D808B">
        <w:rPr>
          <w:i/>
          <w:iCs/>
          <w:color w:val="808080" w:themeColor="background1" w:themeShade="80"/>
        </w:rPr>
        <w:t xml:space="preserve">Your start-up pitch description will be published on our website and shared with other EVP participants, external speakers, and other event stakeholders. As it will be made public, please include only information that you are comfortable sharing publicly. </w:t>
      </w:r>
    </w:p>
    <w:p w14:paraId="41DE05A6" w14:textId="555684FF" w:rsidR="57954D27" w:rsidRDefault="57954D27" w:rsidP="2C3D808B">
      <w:pPr>
        <w:pStyle w:val="ListParagraph"/>
        <w:numPr>
          <w:ilvl w:val="0"/>
          <w:numId w:val="1"/>
        </w:numPr>
        <w:tabs>
          <w:tab w:val="left" w:pos="2260"/>
        </w:tabs>
        <w:rPr>
          <w:i/>
          <w:iCs/>
          <w:color w:val="808080" w:themeColor="background1" w:themeShade="80"/>
        </w:rPr>
      </w:pPr>
      <w:r w:rsidRPr="2C3D808B">
        <w:rPr>
          <w:i/>
          <w:iCs/>
          <w:color w:val="808080" w:themeColor="background1" w:themeShade="80"/>
        </w:rPr>
        <w:t xml:space="preserve">Specific start-up consultants providing you with one-on-one coaching during the EVP will receive further information from </w:t>
      </w:r>
      <w:r w:rsidR="5D5927B5" w:rsidRPr="2C3D808B">
        <w:rPr>
          <w:i/>
          <w:iCs/>
          <w:color w:val="808080" w:themeColor="background1" w:themeShade="80"/>
        </w:rPr>
        <w:t xml:space="preserve">across the </w:t>
      </w:r>
      <w:r w:rsidRPr="2C3D808B">
        <w:rPr>
          <w:i/>
          <w:iCs/>
          <w:color w:val="808080" w:themeColor="background1" w:themeShade="80"/>
        </w:rPr>
        <w:t xml:space="preserve">application to deliver </w:t>
      </w:r>
      <w:r w:rsidR="2D637628" w:rsidRPr="2C3D808B">
        <w:rPr>
          <w:i/>
          <w:iCs/>
          <w:color w:val="808080" w:themeColor="background1" w:themeShade="80"/>
        </w:rPr>
        <w:t>personalised advice</w:t>
      </w:r>
      <w:r w:rsidRPr="2C3D808B">
        <w:rPr>
          <w:i/>
          <w:iCs/>
          <w:color w:val="808080" w:themeColor="background1" w:themeShade="80"/>
        </w:rPr>
        <w:t>.</w:t>
      </w:r>
    </w:p>
    <w:p w14:paraId="4D180031" w14:textId="77777777" w:rsidR="00373E1B" w:rsidRDefault="00373E1B" w:rsidP="00BA1CC1">
      <w:pPr>
        <w:rPr>
          <w:i/>
          <w:iCs/>
          <w:color w:val="808080" w:themeColor="background1" w:themeShade="80"/>
        </w:rPr>
      </w:pPr>
    </w:p>
    <w:p w14:paraId="28E0E2FA" w14:textId="23F7D8D8" w:rsidR="00373E1B" w:rsidRDefault="00373E1B" w:rsidP="00373E1B">
      <w:pPr>
        <w:pStyle w:val="Heading4"/>
      </w:pPr>
      <w:r>
        <w:t xml:space="preserve">Your </w:t>
      </w:r>
      <w:r w:rsidR="003C5562">
        <w:t>S</w:t>
      </w:r>
      <w:r>
        <w:t xml:space="preserve">tart-up </w:t>
      </w:r>
      <w:r w:rsidR="003C5562">
        <w:t>P</w:t>
      </w:r>
      <w:r>
        <w:t>itch</w:t>
      </w:r>
      <w:r w:rsidR="00BF3EE4">
        <w:t xml:space="preserve"> </w:t>
      </w:r>
    </w:p>
    <w:p w14:paraId="336B240C" w14:textId="3D4D9DEA" w:rsidR="06CE2AF9" w:rsidRDefault="06CE2AF9" w:rsidP="2C3D808B">
      <w:pPr>
        <w:tabs>
          <w:tab w:val="left" w:pos="2260"/>
        </w:tabs>
      </w:pPr>
      <w:r w:rsidRPr="2C3D808B">
        <w:rPr>
          <w:i/>
          <w:iCs/>
          <w:color w:val="808080" w:themeColor="background1" w:themeShade="80"/>
        </w:rPr>
        <w:t xml:space="preserve">Please provide a concise and engaging pitch-style description of your start-up. </w:t>
      </w:r>
      <w:r w:rsidR="6FCAD0FC" w:rsidRPr="2C3D808B">
        <w:rPr>
          <w:i/>
          <w:iCs/>
          <w:color w:val="808080" w:themeColor="background1" w:themeShade="80"/>
        </w:rPr>
        <w:t>T</w:t>
      </w:r>
      <w:r w:rsidRPr="2C3D808B">
        <w:rPr>
          <w:i/>
          <w:iCs/>
          <w:color w:val="808080" w:themeColor="background1" w:themeShade="80"/>
        </w:rPr>
        <w:t>his description will be published on our website and shared with</w:t>
      </w:r>
      <w:r w:rsidR="30ED8930" w:rsidRPr="2C3D808B">
        <w:rPr>
          <w:i/>
          <w:iCs/>
          <w:color w:val="808080" w:themeColor="background1" w:themeShade="80"/>
        </w:rPr>
        <w:t xml:space="preserve"> other EVP participants, external</w:t>
      </w:r>
      <w:r w:rsidRPr="2C3D808B">
        <w:rPr>
          <w:i/>
          <w:iCs/>
          <w:color w:val="808080" w:themeColor="background1" w:themeShade="80"/>
        </w:rPr>
        <w:t xml:space="preserve"> speakers, </w:t>
      </w:r>
      <w:r w:rsidR="39FF9B1D" w:rsidRPr="2C3D808B">
        <w:rPr>
          <w:i/>
          <w:iCs/>
          <w:color w:val="808080" w:themeColor="background1" w:themeShade="80"/>
        </w:rPr>
        <w:t xml:space="preserve">and </w:t>
      </w:r>
      <w:r w:rsidRPr="2C3D808B">
        <w:rPr>
          <w:i/>
          <w:iCs/>
          <w:color w:val="808080" w:themeColor="background1" w:themeShade="80"/>
        </w:rPr>
        <w:t xml:space="preserve">other event stakeholders. As it </w:t>
      </w:r>
      <w:r w:rsidR="0E05FC92" w:rsidRPr="2C3D808B">
        <w:rPr>
          <w:i/>
          <w:iCs/>
          <w:color w:val="808080" w:themeColor="background1" w:themeShade="80"/>
        </w:rPr>
        <w:t>will be</w:t>
      </w:r>
      <w:r w:rsidRPr="2C3D808B">
        <w:rPr>
          <w:i/>
          <w:iCs/>
          <w:color w:val="808080" w:themeColor="background1" w:themeShade="80"/>
        </w:rPr>
        <w:t xml:space="preserve"> </w:t>
      </w:r>
      <w:r w:rsidR="0E05FC92" w:rsidRPr="2C3D808B">
        <w:rPr>
          <w:i/>
          <w:iCs/>
          <w:color w:val="808080" w:themeColor="background1" w:themeShade="80"/>
        </w:rPr>
        <w:t xml:space="preserve">made </w:t>
      </w:r>
      <w:r w:rsidRPr="2C3D808B">
        <w:rPr>
          <w:i/>
          <w:iCs/>
          <w:color w:val="808080" w:themeColor="background1" w:themeShade="80"/>
        </w:rPr>
        <w:t>public, please include only information that you are comfortable sharing publicly.</w:t>
      </w:r>
      <w:r w:rsidR="13C61EB1" w:rsidRPr="2C3D808B">
        <w:rPr>
          <w:i/>
          <w:iCs/>
          <w:color w:val="808080" w:themeColor="background1" w:themeShade="80"/>
        </w:rPr>
        <w:t xml:space="preserve"> </w:t>
      </w:r>
    </w:p>
    <w:p w14:paraId="077CAF9A" w14:textId="520E0138" w:rsidR="2C3D808B" w:rsidRDefault="2C3D808B" w:rsidP="2C3D808B">
      <w:pPr>
        <w:tabs>
          <w:tab w:val="left" w:pos="2260"/>
        </w:tabs>
        <w:rPr>
          <w:i/>
          <w:iCs/>
          <w:color w:val="808080" w:themeColor="background1" w:themeShade="80"/>
        </w:rPr>
      </w:pPr>
    </w:p>
    <w:tbl>
      <w:tblPr>
        <w:tblStyle w:val="TableGrid"/>
        <w:tblW w:w="0" w:type="auto"/>
        <w:tblLook w:val="04A0" w:firstRow="1" w:lastRow="0" w:firstColumn="1" w:lastColumn="0" w:noHBand="0" w:noVBand="1"/>
      </w:tblPr>
      <w:tblGrid>
        <w:gridCol w:w="9514"/>
      </w:tblGrid>
      <w:tr w:rsidR="00373E1B" w14:paraId="7F2D28D4" w14:textId="77777777" w:rsidTr="2C3D808B">
        <w:tc>
          <w:tcPr>
            <w:tcW w:w="9514" w:type="dxa"/>
          </w:tcPr>
          <w:p w14:paraId="66A797E9" w14:textId="0AD4CEEF" w:rsidR="00373E1B" w:rsidRDefault="41EF3E71" w:rsidP="2C3D808B">
            <w:pPr>
              <w:rPr>
                <w:i/>
                <w:iCs/>
                <w:color w:val="808080" w:themeColor="background1" w:themeShade="80"/>
              </w:rPr>
            </w:pPr>
            <w:r w:rsidRPr="2C3D808B">
              <w:rPr>
                <w:i/>
                <w:iCs/>
                <w:color w:val="808080" w:themeColor="background1" w:themeShade="80"/>
              </w:rPr>
              <w:t>Max. 0.5 pages</w:t>
            </w:r>
            <w:r w:rsidR="5D1E2832" w:rsidRPr="2C3D808B">
              <w:rPr>
                <w:i/>
                <w:iCs/>
                <w:color w:val="808080" w:themeColor="background1" w:themeShade="80"/>
              </w:rPr>
              <w:t>/2-3 paragraphs</w:t>
            </w:r>
          </w:p>
          <w:p w14:paraId="467BC39A" w14:textId="77777777" w:rsidR="00373E1B" w:rsidRPr="00136D39" w:rsidRDefault="00373E1B">
            <w:pPr>
              <w:rPr>
                <w:color w:val="auto"/>
              </w:rPr>
            </w:pPr>
          </w:p>
          <w:p w14:paraId="150BC264" w14:textId="77777777" w:rsidR="00373E1B" w:rsidRPr="003F37CC" w:rsidRDefault="00373E1B">
            <w:pPr>
              <w:rPr>
                <w:color w:val="auto"/>
              </w:rPr>
            </w:pPr>
          </w:p>
        </w:tc>
      </w:tr>
    </w:tbl>
    <w:p w14:paraId="09E3427E" w14:textId="77777777" w:rsidR="003F37CC" w:rsidRDefault="003F37CC" w:rsidP="00BA1CC1"/>
    <w:p w14:paraId="57C95399" w14:textId="6861A8F3" w:rsidR="26FA77F7" w:rsidRDefault="26FA77F7" w:rsidP="2C3D808B">
      <w:pPr>
        <w:pStyle w:val="Heading4"/>
      </w:pPr>
      <w:r>
        <w:lastRenderedPageBreak/>
        <w:t>The Big Picture &amp; Market Potential</w:t>
      </w:r>
    </w:p>
    <w:p w14:paraId="652C5CFB" w14:textId="02AC9B52" w:rsidR="003F37CC" w:rsidRDefault="003F37CC" w:rsidP="003F37CC">
      <w:pPr>
        <w:tabs>
          <w:tab w:val="left" w:pos="2260"/>
        </w:tabs>
      </w:pPr>
      <w:r w:rsidRPr="00131788">
        <w:rPr>
          <w:b/>
          <w:bCs/>
        </w:rPr>
        <w:t>Your vision</w:t>
      </w:r>
      <w:r>
        <w:t xml:space="preserve"> </w:t>
      </w:r>
      <w:r w:rsidRPr="003F37CC">
        <w:rPr>
          <w:i/>
          <w:iCs/>
          <w:color w:val="808080" w:themeColor="background1" w:themeShade="80"/>
        </w:rPr>
        <w:t>- In one or two inspiring sentences, what is the ultimate impact your startup aims to achieve</w:t>
      </w:r>
      <w:r w:rsidR="00B00BF4">
        <w:rPr>
          <w:i/>
          <w:iCs/>
          <w:color w:val="808080" w:themeColor="background1" w:themeShade="80"/>
        </w:rPr>
        <w:t>?</w:t>
      </w:r>
    </w:p>
    <w:tbl>
      <w:tblPr>
        <w:tblStyle w:val="TableGrid"/>
        <w:tblW w:w="0" w:type="auto"/>
        <w:tblLook w:val="04A0" w:firstRow="1" w:lastRow="0" w:firstColumn="1" w:lastColumn="0" w:noHBand="0" w:noVBand="1"/>
      </w:tblPr>
      <w:tblGrid>
        <w:gridCol w:w="9514"/>
      </w:tblGrid>
      <w:tr w:rsidR="003F37CC" w14:paraId="54ED64A5" w14:textId="77777777">
        <w:tc>
          <w:tcPr>
            <w:tcW w:w="9514" w:type="dxa"/>
          </w:tcPr>
          <w:p w14:paraId="2DD50FA2" w14:textId="77777777" w:rsidR="003F37CC" w:rsidRDefault="003F37CC">
            <w:pPr>
              <w:rPr>
                <w:color w:val="auto"/>
              </w:rPr>
            </w:pPr>
          </w:p>
          <w:p w14:paraId="1A24E2E9" w14:textId="77777777" w:rsidR="003F37CC" w:rsidRDefault="003F37CC">
            <w:pPr>
              <w:rPr>
                <w:color w:val="auto"/>
              </w:rPr>
            </w:pPr>
          </w:p>
          <w:p w14:paraId="2ECEF72E" w14:textId="2BA0C3D0" w:rsidR="003F37CC" w:rsidRPr="003F37CC" w:rsidRDefault="003F37CC">
            <w:pPr>
              <w:rPr>
                <w:color w:val="auto"/>
              </w:rPr>
            </w:pPr>
          </w:p>
        </w:tc>
      </w:tr>
    </w:tbl>
    <w:p w14:paraId="6856AF89" w14:textId="77777777" w:rsidR="003F37CC" w:rsidRDefault="003F37CC" w:rsidP="003F37CC"/>
    <w:p w14:paraId="29C95D35" w14:textId="08D38CBA" w:rsidR="003F37CC" w:rsidRPr="003F37CC" w:rsidRDefault="003F37CC" w:rsidP="003F37CC">
      <w:pPr>
        <w:rPr>
          <w:i/>
          <w:iCs/>
          <w:color w:val="808080" w:themeColor="background1" w:themeShade="80"/>
        </w:rPr>
      </w:pPr>
      <w:r w:rsidRPr="00131788">
        <w:rPr>
          <w:b/>
          <w:bCs/>
        </w:rPr>
        <w:t xml:space="preserve">The </w:t>
      </w:r>
      <w:r w:rsidR="00131788">
        <w:rPr>
          <w:b/>
          <w:bCs/>
        </w:rPr>
        <w:t>p</w:t>
      </w:r>
      <w:r w:rsidRPr="00131788">
        <w:rPr>
          <w:b/>
          <w:bCs/>
        </w:rPr>
        <w:t>roblem</w:t>
      </w:r>
      <w:r w:rsidR="00131788">
        <w:rPr>
          <w:b/>
          <w:bCs/>
        </w:rPr>
        <w:t xml:space="preserve"> you address</w:t>
      </w:r>
      <w:r w:rsidRPr="00131788">
        <w:rPr>
          <w:b/>
          <w:bCs/>
        </w:rPr>
        <w:t xml:space="preserve"> &amp; </w:t>
      </w:r>
      <w:r w:rsidR="00131788">
        <w:rPr>
          <w:b/>
          <w:bCs/>
        </w:rPr>
        <w:t>your</w:t>
      </w:r>
      <w:r w:rsidRPr="00131788">
        <w:rPr>
          <w:b/>
          <w:bCs/>
        </w:rPr>
        <w:t xml:space="preserve"> </w:t>
      </w:r>
      <w:r w:rsidR="00131788">
        <w:rPr>
          <w:b/>
          <w:bCs/>
        </w:rPr>
        <w:t>c</w:t>
      </w:r>
      <w:r w:rsidRPr="00131788">
        <w:rPr>
          <w:b/>
          <w:bCs/>
        </w:rPr>
        <w:t>ustomer</w:t>
      </w:r>
      <w:r w:rsidR="00131788">
        <w:rPr>
          <w:b/>
          <w:bCs/>
        </w:rPr>
        <w:t>s</w:t>
      </w:r>
      <w:r>
        <w:t xml:space="preserve"> </w:t>
      </w:r>
      <w:r w:rsidRPr="003F37CC">
        <w:rPr>
          <w:i/>
          <w:iCs/>
          <w:color w:val="808080" w:themeColor="background1" w:themeShade="80"/>
        </w:rPr>
        <w:t>- Who experiences this pain point most acutely? Describe the specific problem they face.</w:t>
      </w:r>
    </w:p>
    <w:tbl>
      <w:tblPr>
        <w:tblStyle w:val="TableGrid"/>
        <w:tblW w:w="0" w:type="auto"/>
        <w:tblLook w:val="04A0" w:firstRow="1" w:lastRow="0" w:firstColumn="1" w:lastColumn="0" w:noHBand="0" w:noVBand="1"/>
      </w:tblPr>
      <w:tblGrid>
        <w:gridCol w:w="9514"/>
      </w:tblGrid>
      <w:tr w:rsidR="003F37CC" w14:paraId="6A1F8AA9" w14:textId="77777777">
        <w:tc>
          <w:tcPr>
            <w:tcW w:w="9514" w:type="dxa"/>
          </w:tcPr>
          <w:p w14:paraId="6D3C87F3" w14:textId="77777777" w:rsidR="003F37CC" w:rsidRPr="003F37CC" w:rsidRDefault="003F37CC"/>
          <w:p w14:paraId="2938263C" w14:textId="77777777" w:rsidR="003F37CC" w:rsidRDefault="003F37CC"/>
        </w:tc>
      </w:tr>
    </w:tbl>
    <w:p w14:paraId="25173B67" w14:textId="77777777" w:rsidR="003F37CC" w:rsidRDefault="003F37CC" w:rsidP="003F37CC"/>
    <w:p w14:paraId="1ECB929F" w14:textId="25FFA1C6" w:rsidR="003F37CC" w:rsidRPr="003F37CC" w:rsidRDefault="003F37CC" w:rsidP="003F37CC">
      <w:pPr>
        <w:rPr>
          <w:i/>
          <w:iCs/>
          <w:color w:val="808080" w:themeColor="background1" w:themeShade="80"/>
        </w:rPr>
      </w:pPr>
      <w:r w:rsidRPr="00131788">
        <w:rPr>
          <w:b/>
          <w:bCs/>
        </w:rPr>
        <w:t>Your solution &amp; value proposition</w:t>
      </w:r>
      <w:r>
        <w:t xml:space="preserve"> </w:t>
      </w:r>
      <w:r w:rsidRPr="003F37CC">
        <w:rPr>
          <w:i/>
          <w:iCs/>
          <w:color w:val="808080" w:themeColor="background1" w:themeShade="80"/>
        </w:rPr>
        <w:t>- Describe your product or service</w:t>
      </w:r>
      <w:r w:rsidR="002B6E27">
        <w:rPr>
          <w:i/>
          <w:iCs/>
          <w:color w:val="808080" w:themeColor="background1" w:themeShade="80"/>
        </w:rPr>
        <w:t xml:space="preserve"> and the technology underpinning it</w:t>
      </w:r>
      <w:r w:rsidRPr="003F37CC">
        <w:rPr>
          <w:i/>
          <w:iCs/>
          <w:color w:val="808080" w:themeColor="background1" w:themeShade="80"/>
        </w:rPr>
        <w:t>.</w:t>
      </w:r>
      <w:r w:rsidR="00103BA0">
        <w:rPr>
          <w:i/>
          <w:iCs/>
          <w:color w:val="808080" w:themeColor="background1" w:themeShade="80"/>
        </w:rPr>
        <w:t xml:space="preserve"> I</w:t>
      </w:r>
      <w:r w:rsidRPr="003F37CC">
        <w:rPr>
          <w:i/>
          <w:iCs/>
          <w:color w:val="808080" w:themeColor="background1" w:themeShade="80"/>
        </w:rPr>
        <w:t>nclude data or numbers demonstrating how it creates value for your users.</w:t>
      </w:r>
      <w:r>
        <w:rPr>
          <w:i/>
          <w:iCs/>
          <w:color w:val="808080" w:themeColor="background1" w:themeShade="80"/>
        </w:rPr>
        <w:t xml:space="preserve"> </w:t>
      </w:r>
    </w:p>
    <w:tbl>
      <w:tblPr>
        <w:tblStyle w:val="TableGrid"/>
        <w:tblW w:w="0" w:type="auto"/>
        <w:tblLook w:val="04A0" w:firstRow="1" w:lastRow="0" w:firstColumn="1" w:lastColumn="0" w:noHBand="0" w:noVBand="1"/>
      </w:tblPr>
      <w:tblGrid>
        <w:gridCol w:w="9514"/>
      </w:tblGrid>
      <w:tr w:rsidR="003F37CC" w14:paraId="25530986" w14:textId="77777777">
        <w:tc>
          <w:tcPr>
            <w:tcW w:w="9514" w:type="dxa"/>
          </w:tcPr>
          <w:p w14:paraId="1AF27648" w14:textId="77777777" w:rsidR="003F37CC" w:rsidRPr="003F37CC" w:rsidRDefault="003F37CC"/>
          <w:p w14:paraId="62B06D03" w14:textId="77777777" w:rsidR="003F37CC" w:rsidRDefault="003F37CC"/>
        </w:tc>
      </w:tr>
    </w:tbl>
    <w:p w14:paraId="5EDFCFA7" w14:textId="77777777" w:rsidR="003F37CC" w:rsidRDefault="003F37CC" w:rsidP="003F37CC"/>
    <w:p w14:paraId="7D2D02E7" w14:textId="1646AC03" w:rsidR="003F37CC" w:rsidRPr="00131788" w:rsidRDefault="00103BA0" w:rsidP="00E83F5A">
      <w:pPr>
        <w:rPr>
          <w:b/>
          <w:bCs/>
        </w:rPr>
      </w:pPr>
      <w:r>
        <w:rPr>
          <w:b/>
          <w:bCs/>
        </w:rPr>
        <w:t>B</w:t>
      </w:r>
      <w:r w:rsidR="003F37CC" w:rsidRPr="00131788">
        <w:rPr>
          <w:b/>
          <w:bCs/>
        </w:rPr>
        <w:t>usiness model</w:t>
      </w:r>
      <w:r>
        <w:rPr>
          <w:b/>
          <w:bCs/>
        </w:rPr>
        <w:t xml:space="preserve"> </w:t>
      </w:r>
      <w:r w:rsidRPr="00103BA0">
        <w:rPr>
          <w:i/>
          <w:iCs/>
          <w:color w:val="808080" w:themeColor="background1" w:themeShade="80"/>
        </w:rPr>
        <w:t>– How to you plan to generate revenue?</w:t>
      </w:r>
      <w:r w:rsidRPr="00103BA0">
        <w:rPr>
          <w:b/>
          <w:bCs/>
          <w:color w:val="808080" w:themeColor="background1" w:themeShade="80"/>
        </w:rPr>
        <w:t xml:space="preserve"> </w:t>
      </w:r>
    </w:p>
    <w:tbl>
      <w:tblPr>
        <w:tblStyle w:val="TableGrid"/>
        <w:tblW w:w="0" w:type="auto"/>
        <w:tblLook w:val="04A0" w:firstRow="1" w:lastRow="0" w:firstColumn="1" w:lastColumn="0" w:noHBand="0" w:noVBand="1"/>
      </w:tblPr>
      <w:tblGrid>
        <w:gridCol w:w="9514"/>
      </w:tblGrid>
      <w:tr w:rsidR="003F37CC" w14:paraId="40E17E52" w14:textId="77777777">
        <w:tc>
          <w:tcPr>
            <w:tcW w:w="9514" w:type="dxa"/>
          </w:tcPr>
          <w:p w14:paraId="75C7F52D" w14:textId="77777777" w:rsidR="003F37CC" w:rsidRPr="003F37CC" w:rsidRDefault="003F37CC"/>
          <w:p w14:paraId="1315A82D" w14:textId="77777777" w:rsidR="003F37CC" w:rsidRDefault="003F37CC"/>
        </w:tc>
      </w:tr>
    </w:tbl>
    <w:p w14:paraId="53235D37" w14:textId="77777777" w:rsidR="003F37CC" w:rsidRDefault="003F37CC" w:rsidP="00E83F5A"/>
    <w:p w14:paraId="0D85B04E" w14:textId="34626ECA" w:rsidR="003F37CC" w:rsidRPr="003F37CC" w:rsidRDefault="003F37CC" w:rsidP="00E83F5A">
      <w:pPr>
        <w:rPr>
          <w:i/>
          <w:iCs/>
          <w:color w:val="808080" w:themeColor="background1" w:themeShade="80"/>
        </w:rPr>
      </w:pPr>
      <w:r w:rsidRPr="00103BA0">
        <w:rPr>
          <w:b/>
          <w:bCs/>
        </w:rPr>
        <w:t>Target market &amp; size</w:t>
      </w:r>
      <w:r>
        <w:t xml:space="preserve"> </w:t>
      </w:r>
      <w:r w:rsidRPr="003F37CC">
        <w:rPr>
          <w:i/>
          <w:iCs/>
          <w:color w:val="808080" w:themeColor="background1" w:themeShade="80"/>
        </w:rPr>
        <w:t xml:space="preserve">– </w:t>
      </w:r>
      <w:r w:rsidR="00103BA0" w:rsidRPr="00103BA0">
        <w:rPr>
          <w:i/>
          <w:iCs/>
          <w:color w:val="808080" w:themeColor="background1" w:themeShade="80"/>
        </w:rPr>
        <w:t>Who are your early adopters, and how big is the total addressable market</w:t>
      </w:r>
      <w:r w:rsidR="00103BA0">
        <w:rPr>
          <w:i/>
          <w:iCs/>
          <w:color w:val="808080" w:themeColor="background1" w:themeShade="80"/>
        </w:rPr>
        <w:t>? I</w:t>
      </w:r>
      <w:r w:rsidRPr="003F37CC">
        <w:rPr>
          <w:i/>
          <w:iCs/>
          <w:color w:val="808080" w:themeColor="background1" w:themeShade="80"/>
        </w:rPr>
        <w:t>nclud</w:t>
      </w:r>
      <w:r w:rsidR="00103BA0">
        <w:rPr>
          <w:i/>
          <w:iCs/>
          <w:color w:val="808080" w:themeColor="background1" w:themeShade="80"/>
        </w:rPr>
        <w:t>e</w:t>
      </w:r>
      <w:r w:rsidRPr="003F37CC">
        <w:rPr>
          <w:i/>
          <w:iCs/>
          <w:color w:val="808080" w:themeColor="background1" w:themeShade="80"/>
        </w:rPr>
        <w:t xml:space="preserve"> key metrics and data points</w:t>
      </w:r>
      <w:r w:rsidR="00103BA0">
        <w:rPr>
          <w:i/>
          <w:iCs/>
          <w:color w:val="808080" w:themeColor="background1" w:themeShade="80"/>
        </w:rPr>
        <w:t xml:space="preserve">. </w:t>
      </w:r>
    </w:p>
    <w:tbl>
      <w:tblPr>
        <w:tblStyle w:val="TableGrid"/>
        <w:tblW w:w="0" w:type="auto"/>
        <w:tblLook w:val="04A0" w:firstRow="1" w:lastRow="0" w:firstColumn="1" w:lastColumn="0" w:noHBand="0" w:noVBand="1"/>
      </w:tblPr>
      <w:tblGrid>
        <w:gridCol w:w="9514"/>
      </w:tblGrid>
      <w:tr w:rsidR="003F37CC" w14:paraId="3975C1D5" w14:textId="77777777">
        <w:tc>
          <w:tcPr>
            <w:tcW w:w="9514" w:type="dxa"/>
          </w:tcPr>
          <w:p w14:paraId="778FD36A" w14:textId="77777777" w:rsidR="003F37CC" w:rsidRPr="003F37CC" w:rsidRDefault="003F37CC"/>
          <w:p w14:paraId="63AE86C9" w14:textId="77777777" w:rsidR="003F37CC" w:rsidRDefault="003F37CC"/>
        </w:tc>
      </w:tr>
    </w:tbl>
    <w:p w14:paraId="19BBCBFC" w14:textId="77777777" w:rsidR="003F37CC" w:rsidRDefault="003F37CC" w:rsidP="00E83F5A"/>
    <w:p w14:paraId="241FC4C4" w14:textId="081EA036" w:rsidR="00A7302F" w:rsidRPr="003F37CC" w:rsidRDefault="003F37CC" w:rsidP="00E83F5A">
      <w:pPr>
        <w:rPr>
          <w:i/>
          <w:iCs/>
          <w:color w:val="808080" w:themeColor="background1" w:themeShade="80"/>
        </w:rPr>
      </w:pPr>
      <w:r w:rsidRPr="00103BA0">
        <w:rPr>
          <w:b/>
          <w:bCs/>
        </w:rPr>
        <w:t xml:space="preserve">Competitive </w:t>
      </w:r>
      <w:r w:rsidR="0069398D">
        <w:rPr>
          <w:b/>
          <w:bCs/>
        </w:rPr>
        <w:t>landscape</w:t>
      </w:r>
      <w:r w:rsidRPr="003F37CC">
        <w:t xml:space="preserve"> </w:t>
      </w:r>
      <w:r w:rsidRPr="003F37CC">
        <w:rPr>
          <w:i/>
          <w:iCs/>
          <w:color w:val="808080" w:themeColor="background1" w:themeShade="80"/>
        </w:rPr>
        <w:t xml:space="preserve">– </w:t>
      </w:r>
      <w:r>
        <w:rPr>
          <w:i/>
          <w:iCs/>
          <w:color w:val="808080" w:themeColor="background1" w:themeShade="80"/>
        </w:rPr>
        <w:t>D</w:t>
      </w:r>
      <w:r w:rsidRPr="003F37CC">
        <w:rPr>
          <w:i/>
          <w:iCs/>
          <w:color w:val="808080" w:themeColor="background1" w:themeShade="80"/>
        </w:rPr>
        <w:t>o you know your direct and indirect competitors well and how to deal with them?</w:t>
      </w:r>
    </w:p>
    <w:tbl>
      <w:tblPr>
        <w:tblStyle w:val="TableGrid"/>
        <w:tblW w:w="0" w:type="auto"/>
        <w:tblLook w:val="04A0" w:firstRow="1" w:lastRow="0" w:firstColumn="1" w:lastColumn="0" w:noHBand="0" w:noVBand="1"/>
      </w:tblPr>
      <w:tblGrid>
        <w:gridCol w:w="9514"/>
      </w:tblGrid>
      <w:tr w:rsidR="003F37CC" w14:paraId="4FB6812C" w14:textId="77777777">
        <w:tc>
          <w:tcPr>
            <w:tcW w:w="9514" w:type="dxa"/>
          </w:tcPr>
          <w:p w14:paraId="480120D3" w14:textId="77777777" w:rsidR="003F37CC" w:rsidRPr="003F37CC" w:rsidRDefault="003F37CC"/>
          <w:p w14:paraId="6E550BE7" w14:textId="77777777" w:rsidR="003F37CC" w:rsidRDefault="003F37CC"/>
        </w:tc>
      </w:tr>
    </w:tbl>
    <w:p w14:paraId="2C8DE440" w14:textId="77777777" w:rsidR="003F37CC" w:rsidRDefault="003F37CC" w:rsidP="00E83F5A"/>
    <w:p w14:paraId="6AF28857" w14:textId="35F16D8F" w:rsidR="003F37CC" w:rsidRDefault="003F37CC" w:rsidP="003F37CC">
      <w:pPr>
        <w:pStyle w:val="Heading4"/>
      </w:pPr>
      <w:r>
        <w:t>Traction</w:t>
      </w:r>
    </w:p>
    <w:p w14:paraId="77224335" w14:textId="506247E6" w:rsidR="003F37CC" w:rsidRPr="003F37CC" w:rsidRDefault="003F37CC" w:rsidP="003F37CC">
      <w:pPr>
        <w:rPr>
          <w:i/>
          <w:iCs/>
          <w:color w:val="808080" w:themeColor="background1" w:themeShade="80"/>
        </w:rPr>
      </w:pPr>
      <w:r w:rsidRPr="003F37CC">
        <w:rPr>
          <w:i/>
          <w:iCs/>
          <w:color w:val="808080" w:themeColor="background1" w:themeShade="80"/>
        </w:rPr>
        <w:t xml:space="preserve">Demonstrate that the world needs and accepts your proposal. Highlight your key accomplishments to date, </w:t>
      </w:r>
      <w:r w:rsidR="00B12BCB">
        <w:rPr>
          <w:i/>
          <w:iCs/>
          <w:color w:val="808080" w:themeColor="background1" w:themeShade="80"/>
        </w:rPr>
        <w:t xml:space="preserve">as relevant: </w:t>
      </w:r>
    </w:p>
    <w:p w14:paraId="56C55475" w14:textId="77777777" w:rsidR="003F37CC" w:rsidRDefault="003F37CC" w:rsidP="00E83F5A"/>
    <w:p w14:paraId="34B2EB8A" w14:textId="2143634D" w:rsidR="003F37CC" w:rsidRPr="00131788" w:rsidRDefault="003F37CC" w:rsidP="003F37CC">
      <w:pPr>
        <w:pStyle w:val="ListParagraph"/>
        <w:numPr>
          <w:ilvl w:val="0"/>
          <w:numId w:val="24"/>
        </w:numPr>
        <w:rPr>
          <w:i/>
          <w:iCs/>
          <w:color w:val="808080" w:themeColor="background1" w:themeShade="80"/>
        </w:rPr>
      </w:pPr>
      <w:r w:rsidRPr="00131788">
        <w:rPr>
          <w:i/>
          <w:iCs/>
          <w:color w:val="808080" w:themeColor="background1" w:themeShade="80"/>
        </w:rPr>
        <w:t>Tested prototypes</w:t>
      </w:r>
      <w:r w:rsidR="002B6E27">
        <w:rPr>
          <w:i/>
          <w:iCs/>
          <w:color w:val="808080" w:themeColor="background1" w:themeShade="80"/>
        </w:rPr>
        <w:t>,</w:t>
      </w:r>
      <w:r w:rsidRPr="00131788">
        <w:rPr>
          <w:i/>
          <w:iCs/>
          <w:color w:val="808080" w:themeColor="background1" w:themeShade="80"/>
        </w:rPr>
        <w:t xml:space="preserve"> Proof of Concept (PoC) results</w:t>
      </w:r>
      <w:r w:rsidR="002B6E27">
        <w:rPr>
          <w:i/>
          <w:iCs/>
          <w:color w:val="808080" w:themeColor="background1" w:themeShade="80"/>
        </w:rPr>
        <w:t xml:space="preserve">, </w:t>
      </w:r>
      <w:r w:rsidR="00B12BCB">
        <w:rPr>
          <w:i/>
          <w:iCs/>
          <w:color w:val="808080" w:themeColor="background1" w:themeShade="80"/>
        </w:rPr>
        <w:t>industry and market expert feedback.</w:t>
      </w:r>
    </w:p>
    <w:p w14:paraId="3D46F16C" w14:textId="7E6C6CEC" w:rsidR="003F37CC" w:rsidRPr="00131788" w:rsidRDefault="002B6E27" w:rsidP="003F37CC">
      <w:pPr>
        <w:pStyle w:val="ListParagraph"/>
        <w:numPr>
          <w:ilvl w:val="0"/>
          <w:numId w:val="24"/>
        </w:numPr>
        <w:rPr>
          <w:i/>
          <w:iCs/>
          <w:color w:val="808080" w:themeColor="background1" w:themeShade="80"/>
        </w:rPr>
      </w:pPr>
      <w:r>
        <w:rPr>
          <w:i/>
          <w:iCs/>
          <w:color w:val="808080" w:themeColor="background1" w:themeShade="80"/>
        </w:rPr>
        <w:t>User</w:t>
      </w:r>
      <w:r w:rsidR="003F37CC" w:rsidRPr="00131788">
        <w:rPr>
          <w:i/>
          <w:iCs/>
          <w:color w:val="808080" w:themeColor="background1" w:themeShade="80"/>
        </w:rPr>
        <w:t xml:space="preserve"> feedback</w:t>
      </w:r>
      <w:r>
        <w:rPr>
          <w:i/>
          <w:iCs/>
          <w:color w:val="808080" w:themeColor="background1" w:themeShade="80"/>
        </w:rPr>
        <w:t>, surveys or validation results</w:t>
      </w:r>
    </w:p>
    <w:p w14:paraId="7315B5FA" w14:textId="65A89878" w:rsidR="003F37CC" w:rsidRPr="00131788" w:rsidRDefault="003F37CC" w:rsidP="003F37CC">
      <w:pPr>
        <w:pStyle w:val="ListParagraph"/>
        <w:numPr>
          <w:ilvl w:val="0"/>
          <w:numId w:val="24"/>
        </w:numPr>
        <w:rPr>
          <w:i/>
          <w:iCs/>
          <w:color w:val="808080" w:themeColor="background1" w:themeShade="80"/>
        </w:rPr>
      </w:pPr>
      <w:r w:rsidRPr="00131788">
        <w:rPr>
          <w:i/>
          <w:iCs/>
          <w:color w:val="808080" w:themeColor="background1" w:themeShade="80"/>
        </w:rPr>
        <w:t>Awards, press coverage, or strategic partnerships.</w:t>
      </w:r>
    </w:p>
    <w:p w14:paraId="7DD15135" w14:textId="2CB8D573" w:rsidR="00131788" w:rsidRDefault="00131788" w:rsidP="00131788">
      <w:pPr>
        <w:pStyle w:val="ListParagraph"/>
        <w:numPr>
          <w:ilvl w:val="0"/>
          <w:numId w:val="24"/>
        </w:numPr>
        <w:rPr>
          <w:i/>
          <w:iCs/>
          <w:color w:val="808080" w:themeColor="background1" w:themeShade="80"/>
        </w:rPr>
      </w:pPr>
      <w:r w:rsidRPr="00131788">
        <w:rPr>
          <w:i/>
          <w:iCs/>
          <w:color w:val="808080" w:themeColor="background1" w:themeShade="80"/>
        </w:rPr>
        <w:t>Current sales, revenue, or user growth.</w:t>
      </w:r>
    </w:p>
    <w:p w14:paraId="67379819" w14:textId="77777777" w:rsidR="00131788" w:rsidRPr="00131788" w:rsidRDefault="00131788" w:rsidP="00131788">
      <w:pPr>
        <w:rPr>
          <w:i/>
          <w:iCs/>
          <w:color w:val="808080" w:themeColor="background1" w:themeShade="80"/>
        </w:rPr>
      </w:pPr>
    </w:p>
    <w:tbl>
      <w:tblPr>
        <w:tblStyle w:val="TableGrid"/>
        <w:tblW w:w="0" w:type="auto"/>
        <w:tblLook w:val="04A0" w:firstRow="1" w:lastRow="0" w:firstColumn="1" w:lastColumn="0" w:noHBand="0" w:noVBand="1"/>
      </w:tblPr>
      <w:tblGrid>
        <w:gridCol w:w="9514"/>
      </w:tblGrid>
      <w:tr w:rsidR="00131788" w14:paraId="48BEDF3F" w14:textId="77777777">
        <w:tc>
          <w:tcPr>
            <w:tcW w:w="9514" w:type="dxa"/>
          </w:tcPr>
          <w:p w14:paraId="008EDF1E" w14:textId="77777777" w:rsidR="00131788" w:rsidRPr="003F37CC" w:rsidRDefault="00131788"/>
          <w:p w14:paraId="04122FC2" w14:textId="77777777" w:rsidR="00131788" w:rsidRDefault="00131788"/>
        </w:tc>
      </w:tr>
    </w:tbl>
    <w:p w14:paraId="06C2E4D4" w14:textId="77777777" w:rsidR="00131788" w:rsidRDefault="00131788" w:rsidP="00131788"/>
    <w:p w14:paraId="5788533D" w14:textId="5D84F616" w:rsidR="00B3317C" w:rsidRDefault="00B3317C" w:rsidP="00131788">
      <w:pPr>
        <w:pStyle w:val="Heading4"/>
      </w:pPr>
      <w:r>
        <w:t xml:space="preserve">Funding </w:t>
      </w:r>
    </w:p>
    <w:p w14:paraId="799C10BE" w14:textId="3EE66F8A" w:rsidR="00B3317C" w:rsidRDefault="00EA3E2F" w:rsidP="00B3317C">
      <w:pPr>
        <w:rPr>
          <w:i/>
          <w:iCs/>
          <w:color w:val="808080" w:themeColor="background1" w:themeShade="80"/>
        </w:rPr>
      </w:pPr>
      <w:r>
        <w:rPr>
          <w:i/>
          <w:iCs/>
          <w:color w:val="808080" w:themeColor="background1" w:themeShade="80"/>
        </w:rPr>
        <w:t>Please describe your</w:t>
      </w:r>
      <w:r w:rsidR="00BE7DD5" w:rsidRPr="00BE7DD5">
        <w:rPr>
          <w:i/>
          <w:iCs/>
          <w:color w:val="808080" w:themeColor="background1" w:themeShade="80"/>
        </w:rPr>
        <w:t xml:space="preserve"> funding needs</w:t>
      </w:r>
      <w:r w:rsidR="00FB0159">
        <w:rPr>
          <w:i/>
          <w:iCs/>
          <w:color w:val="808080" w:themeColor="background1" w:themeShade="80"/>
        </w:rPr>
        <w:t xml:space="preserve"> and </w:t>
      </w:r>
      <w:r w:rsidR="00BE7DD5" w:rsidRPr="00BE7DD5">
        <w:rPr>
          <w:i/>
          <w:iCs/>
          <w:color w:val="808080" w:themeColor="background1" w:themeShade="80"/>
        </w:rPr>
        <w:t>options</w:t>
      </w:r>
      <w:r w:rsidR="00FB0159">
        <w:rPr>
          <w:i/>
          <w:iCs/>
          <w:color w:val="808080" w:themeColor="background1" w:themeShade="80"/>
        </w:rPr>
        <w:t xml:space="preserve"> you are considering </w:t>
      </w:r>
      <w:r w:rsidR="00BE7DD5" w:rsidRPr="00BE7DD5">
        <w:rPr>
          <w:i/>
          <w:iCs/>
          <w:color w:val="808080" w:themeColor="background1" w:themeShade="80"/>
        </w:rPr>
        <w:t xml:space="preserve">and </w:t>
      </w:r>
      <w:r w:rsidR="00FB0159">
        <w:rPr>
          <w:i/>
          <w:iCs/>
          <w:color w:val="808080" w:themeColor="background1" w:themeShade="80"/>
        </w:rPr>
        <w:t>any efforts you hav</w:t>
      </w:r>
      <w:r w:rsidR="00BE7DD5" w:rsidRPr="00BE7DD5">
        <w:rPr>
          <w:i/>
          <w:iCs/>
          <w:color w:val="808080" w:themeColor="background1" w:themeShade="80"/>
        </w:rPr>
        <w:t xml:space="preserve">e initiated to secure funding for </w:t>
      </w:r>
      <w:r w:rsidR="00FB0159">
        <w:rPr>
          <w:i/>
          <w:iCs/>
          <w:color w:val="808080" w:themeColor="background1" w:themeShade="80"/>
        </w:rPr>
        <w:t>the v</w:t>
      </w:r>
      <w:r w:rsidR="00BE7DD5" w:rsidRPr="00BE7DD5">
        <w:rPr>
          <w:i/>
          <w:iCs/>
          <w:color w:val="808080" w:themeColor="background1" w:themeShade="80"/>
        </w:rPr>
        <w:t>alidation</w:t>
      </w:r>
      <w:r w:rsidR="00FB0159">
        <w:rPr>
          <w:i/>
          <w:iCs/>
          <w:color w:val="808080" w:themeColor="background1" w:themeShade="80"/>
        </w:rPr>
        <w:t xml:space="preserve"> of your idea.  </w:t>
      </w:r>
    </w:p>
    <w:tbl>
      <w:tblPr>
        <w:tblStyle w:val="TableGrid"/>
        <w:tblW w:w="0" w:type="auto"/>
        <w:tblLook w:val="04A0" w:firstRow="1" w:lastRow="0" w:firstColumn="1" w:lastColumn="0" w:noHBand="0" w:noVBand="1"/>
      </w:tblPr>
      <w:tblGrid>
        <w:gridCol w:w="9514"/>
      </w:tblGrid>
      <w:tr w:rsidR="00BE7DD5" w14:paraId="11D146FC" w14:textId="77777777">
        <w:tc>
          <w:tcPr>
            <w:tcW w:w="9514" w:type="dxa"/>
          </w:tcPr>
          <w:p w14:paraId="5E6D7C4D" w14:textId="50BA38E5" w:rsidR="00BE7DD5" w:rsidRPr="003F37CC" w:rsidRDefault="00BE7DD5"/>
          <w:p w14:paraId="294687B7" w14:textId="77777777" w:rsidR="00BE7DD5" w:rsidRDefault="00BE7DD5"/>
        </w:tc>
      </w:tr>
    </w:tbl>
    <w:p w14:paraId="4E840542" w14:textId="77777777" w:rsidR="00BE7DD5" w:rsidRDefault="00BE7DD5" w:rsidP="00B3317C">
      <w:pPr>
        <w:rPr>
          <w:i/>
          <w:iCs/>
          <w:color w:val="808080" w:themeColor="background1" w:themeShade="80"/>
        </w:rPr>
      </w:pPr>
    </w:p>
    <w:p w14:paraId="2D11BFDD" w14:textId="77777777" w:rsidR="00BE7DD5" w:rsidRPr="00BE7DD5" w:rsidRDefault="00BE7DD5" w:rsidP="00B3317C">
      <w:pPr>
        <w:rPr>
          <w:i/>
          <w:iCs/>
          <w:color w:val="808080" w:themeColor="background1" w:themeShade="80"/>
        </w:rPr>
      </w:pPr>
    </w:p>
    <w:p w14:paraId="3615E07B" w14:textId="3E582B77" w:rsidR="003F37CC" w:rsidRDefault="00131788" w:rsidP="00131788">
      <w:pPr>
        <w:pStyle w:val="Heading4"/>
      </w:pPr>
      <w:r>
        <w:t xml:space="preserve">Roadmap </w:t>
      </w:r>
    </w:p>
    <w:p w14:paraId="02D22D07" w14:textId="5D55C44A" w:rsidR="00131788" w:rsidRPr="00B00BF4" w:rsidRDefault="00131788" w:rsidP="00E83F5A">
      <w:pPr>
        <w:rPr>
          <w:i/>
          <w:iCs/>
          <w:color w:val="808080" w:themeColor="background1" w:themeShade="80"/>
        </w:rPr>
      </w:pPr>
      <w:r w:rsidRPr="00131788">
        <w:rPr>
          <w:i/>
          <w:iCs/>
          <w:color w:val="808080" w:themeColor="background1" w:themeShade="80"/>
        </w:rPr>
        <w:t>Outline the execution plan for your project over the next 2 to 24 months. Select the milestones that make the most sense for your current stage.</w:t>
      </w:r>
    </w:p>
    <w:tbl>
      <w:tblPr>
        <w:tblStyle w:val="TableGrid"/>
        <w:tblW w:w="0" w:type="auto"/>
        <w:tblLook w:val="04A0" w:firstRow="1" w:lastRow="0" w:firstColumn="1" w:lastColumn="0" w:noHBand="0" w:noVBand="1"/>
      </w:tblPr>
      <w:tblGrid>
        <w:gridCol w:w="9514"/>
      </w:tblGrid>
      <w:tr w:rsidR="00131788" w14:paraId="017EFE7D" w14:textId="77777777">
        <w:tc>
          <w:tcPr>
            <w:tcW w:w="9514" w:type="dxa"/>
          </w:tcPr>
          <w:p w14:paraId="693F4A30" w14:textId="77777777" w:rsidR="00131788" w:rsidRPr="003F37CC" w:rsidRDefault="00131788"/>
          <w:p w14:paraId="3C0E0913" w14:textId="77777777" w:rsidR="00131788" w:rsidRDefault="00131788"/>
        </w:tc>
      </w:tr>
    </w:tbl>
    <w:p w14:paraId="5DDEC2E0" w14:textId="77777777" w:rsidR="00131788" w:rsidRDefault="00131788" w:rsidP="00E83F5A"/>
    <w:p w14:paraId="0365CD0D" w14:textId="79DA2C71" w:rsidR="00103BA0" w:rsidRDefault="00103BA0" w:rsidP="00B00BF4">
      <w:pPr>
        <w:pStyle w:val="Heading4"/>
      </w:pPr>
      <w:r>
        <w:t>Team</w:t>
      </w:r>
    </w:p>
    <w:p w14:paraId="3B81D918" w14:textId="56EAC8D5" w:rsidR="00103BA0" w:rsidRDefault="00103BA0" w:rsidP="00E83F5A">
      <w:r w:rsidRPr="00103BA0">
        <w:rPr>
          <w:b/>
          <w:bCs/>
        </w:rPr>
        <w:t>Core Founders &amp; Competencies</w:t>
      </w:r>
      <w:r>
        <w:t xml:space="preserve"> </w:t>
      </w:r>
      <w:r w:rsidRPr="00103BA0">
        <w:rPr>
          <w:i/>
          <w:iCs/>
          <w:color w:val="808080" w:themeColor="background1" w:themeShade="80"/>
        </w:rPr>
        <w:t xml:space="preserve">– Who is on your team and what unique competencies, experience, or networks do they bring to the table? </w:t>
      </w:r>
    </w:p>
    <w:tbl>
      <w:tblPr>
        <w:tblStyle w:val="TableGrid"/>
        <w:tblW w:w="0" w:type="auto"/>
        <w:tblLook w:val="04A0" w:firstRow="1" w:lastRow="0" w:firstColumn="1" w:lastColumn="0" w:noHBand="0" w:noVBand="1"/>
      </w:tblPr>
      <w:tblGrid>
        <w:gridCol w:w="9514"/>
      </w:tblGrid>
      <w:tr w:rsidR="00103BA0" w14:paraId="0753BA0C" w14:textId="77777777">
        <w:tc>
          <w:tcPr>
            <w:tcW w:w="9514" w:type="dxa"/>
          </w:tcPr>
          <w:p w14:paraId="4080CB2D" w14:textId="77777777" w:rsidR="00103BA0" w:rsidRPr="003F37CC" w:rsidRDefault="00103BA0"/>
          <w:p w14:paraId="27FF4701" w14:textId="77777777" w:rsidR="00103BA0" w:rsidRDefault="00103BA0"/>
        </w:tc>
      </w:tr>
    </w:tbl>
    <w:p w14:paraId="633D8EBC" w14:textId="77777777" w:rsidR="00103BA0" w:rsidRDefault="00103BA0" w:rsidP="00E83F5A"/>
    <w:p w14:paraId="3D99DB30" w14:textId="78845A8A" w:rsidR="00103BA0" w:rsidRPr="00103BA0" w:rsidRDefault="00103BA0" w:rsidP="00E83F5A">
      <w:pPr>
        <w:rPr>
          <w:i/>
          <w:iCs/>
          <w:color w:val="808080" w:themeColor="background1" w:themeShade="80"/>
        </w:rPr>
      </w:pPr>
      <w:r w:rsidRPr="00103BA0">
        <w:rPr>
          <w:b/>
          <w:bCs/>
        </w:rPr>
        <w:t>Advisors &amp; Strategic Network</w:t>
      </w:r>
      <w:r>
        <w:rPr>
          <w:b/>
          <w:bCs/>
        </w:rPr>
        <w:t xml:space="preserve"> </w:t>
      </w:r>
      <w:r>
        <w:rPr>
          <w:b/>
          <w:bCs/>
          <w:i/>
          <w:iCs/>
          <w:color w:val="808080" w:themeColor="background1" w:themeShade="80"/>
        </w:rPr>
        <w:t>–</w:t>
      </w:r>
      <w:r w:rsidRPr="00103BA0">
        <w:rPr>
          <w:b/>
          <w:bCs/>
          <w:i/>
          <w:iCs/>
          <w:color w:val="808080" w:themeColor="background1" w:themeShade="80"/>
        </w:rPr>
        <w:t xml:space="preserve"> </w:t>
      </w:r>
      <w:r w:rsidRPr="00103BA0">
        <w:rPr>
          <w:i/>
          <w:iCs/>
          <w:color w:val="808080" w:themeColor="background1" w:themeShade="80"/>
        </w:rPr>
        <w:t>List</w:t>
      </w:r>
      <w:r>
        <w:rPr>
          <w:i/>
          <w:iCs/>
          <w:color w:val="808080" w:themeColor="background1" w:themeShade="80"/>
        </w:rPr>
        <w:t xml:space="preserve"> </w:t>
      </w:r>
      <w:r w:rsidRPr="00103BA0">
        <w:rPr>
          <w:i/>
          <w:iCs/>
          <w:color w:val="808080" w:themeColor="background1" w:themeShade="80"/>
        </w:rPr>
        <w:t>any key mentors, partners, or advisory board members supporting the project.</w:t>
      </w:r>
    </w:p>
    <w:tbl>
      <w:tblPr>
        <w:tblStyle w:val="TableGrid"/>
        <w:tblW w:w="0" w:type="auto"/>
        <w:tblLook w:val="04A0" w:firstRow="1" w:lastRow="0" w:firstColumn="1" w:lastColumn="0" w:noHBand="0" w:noVBand="1"/>
      </w:tblPr>
      <w:tblGrid>
        <w:gridCol w:w="9514"/>
      </w:tblGrid>
      <w:tr w:rsidR="00103BA0" w14:paraId="1063AF59" w14:textId="77777777">
        <w:tc>
          <w:tcPr>
            <w:tcW w:w="9514" w:type="dxa"/>
          </w:tcPr>
          <w:p w14:paraId="550E4355" w14:textId="77777777" w:rsidR="00103BA0" w:rsidRPr="003F37CC" w:rsidRDefault="00103BA0"/>
          <w:p w14:paraId="1F3A0878" w14:textId="77777777" w:rsidR="00103BA0" w:rsidRDefault="00103BA0"/>
        </w:tc>
      </w:tr>
    </w:tbl>
    <w:p w14:paraId="15932FEF" w14:textId="77777777" w:rsidR="00103BA0" w:rsidRDefault="00103BA0" w:rsidP="00E83F5A">
      <w:pPr>
        <w:rPr>
          <w:color w:val="808080" w:themeColor="background1" w:themeShade="80"/>
        </w:rPr>
      </w:pPr>
    </w:p>
    <w:p w14:paraId="02EF5694" w14:textId="5BA38ADA" w:rsidR="00103BA0" w:rsidRDefault="00103BA0" w:rsidP="00E83F5A">
      <w:r w:rsidRPr="00103BA0">
        <w:rPr>
          <w:b/>
          <w:bCs/>
        </w:rPr>
        <w:t xml:space="preserve">Why </w:t>
      </w:r>
      <w:r>
        <w:rPr>
          <w:b/>
          <w:bCs/>
        </w:rPr>
        <w:t>your</w:t>
      </w:r>
      <w:r w:rsidRPr="00103BA0">
        <w:rPr>
          <w:b/>
          <w:bCs/>
        </w:rPr>
        <w:t xml:space="preserve"> team?</w:t>
      </w:r>
      <w:r>
        <w:t xml:space="preserve"> </w:t>
      </w:r>
      <w:r w:rsidRPr="00103BA0">
        <w:rPr>
          <w:i/>
          <w:iCs/>
          <w:color w:val="808080" w:themeColor="background1" w:themeShade="80"/>
        </w:rPr>
        <w:t>– What is the unique combination of factors that proves this specific team has the capability to make this project happen and succeed where others might fail?</w:t>
      </w:r>
    </w:p>
    <w:tbl>
      <w:tblPr>
        <w:tblStyle w:val="TableGrid"/>
        <w:tblW w:w="0" w:type="auto"/>
        <w:tblLook w:val="04A0" w:firstRow="1" w:lastRow="0" w:firstColumn="1" w:lastColumn="0" w:noHBand="0" w:noVBand="1"/>
      </w:tblPr>
      <w:tblGrid>
        <w:gridCol w:w="9514"/>
      </w:tblGrid>
      <w:tr w:rsidR="00103BA0" w14:paraId="2B4A5EC9" w14:textId="77777777">
        <w:tc>
          <w:tcPr>
            <w:tcW w:w="9514" w:type="dxa"/>
          </w:tcPr>
          <w:p w14:paraId="2224ADC3" w14:textId="77777777" w:rsidR="00103BA0" w:rsidRPr="003F37CC" w:rsidRDefault="00103BA0"/>
          <w:p w14:paraId="742ADC17" w14:textId="77777777" w:rsidR="00103BA0" w:rsidRDefault="00103BA0"/>
        </w:tc>
      </w:tr>
    </w:tbl>
    <w:p w14:paraId="5C1A7895" w14:textId="77777777" w:rsidR="00103BA0" w:rsidRDefault="00103BA0" w:rsidP="00E83F5A"/>
    <w:p w14:paraId="6D301CAC" w14:textId="77777777" w:rsidR="00703A18" w:rsidRDefault="00703A18" w:rsidP="00E83F5A"/>
    <w:p w14:paraId="21BADE8A" w14:textId="4D88BBD1" w:rsidR="004E2020" w:rsidRDefault="004E2020" w:rsidP="004A3C90">
      <w:pPr>
        <w:pStyle w:val="Heading3"/>
        <w:jc w:val="center"/>
      </w:pPr>
      <w:r>
        <w:t>TOPICS OF INTEREST</w:t>
      </w:r>
    </w:p>
    <w:p w14:paraId="2E0151C8" w14:textId="09F30750" w:rsidR="004E2020" w:rsidRDefault="00104572" w:rsidP="004E2020">
      <w:r w:rsidRPr="00104572">
        <w:rPr>
          <w:i/>
          <w:iCs/>
          <w:color w:val="808080" w:themeColor="background1" w:themeShade="80"/>
        </w:rPr>
        <w:t>Please mention a few topics of interest within the framework of the programme for the peer exchange on challenges and opportunities that you would like to address during the workshops.</w:t>
      </w:r>
    </w:p>
    <w:tbl>
      <w:tblPr>
        <w:tblStyle w:val="TableGrid"/>
        <w:tblW w:w="0" w:type="auto"/>
        <w:tblLook w:val="04A0" w:firstRow="1" w:lastRow="0" w:firstColumn="1" w:lastColumn="0" w:noHBand="0" w:noVBand="1"/>
      </w:tblPr>
      <w:tblGrid>
        <w:gridCol w:w="9514"/>
      </w:tblGrid>
      <w:tr w:rsidR="004E2020" w14:paraId="3B682AA5" w14:textId="77777777">
        <w:tc>
          <w:tcPr>
            <w:tcW w:w="9514" w:type="dxa"/>
          </w:tcPr>
          <w:p w14:paraId="03AB2F04" w14:textId="77777777" w:rsidR="004E2020" w:rsidRPr="003F37CC" w:rsidRDefault="004E2020"/>
          <w:p w14:paraId="59375942" w14:textId="77777777" w:rsidR="004E2020" w:rsidRDefault="004E2020"/>
        </w:tc>
      </w:tr>
    </w:tbl>
    <w:p w14:paraId="7E235F05" w14:textId="77777777" w:rsidR="004E2020" w:rsidRPr="00103BA0" w:rsidRDefault="004E2020" w:rsidP="00E83F5A"/>
    <w:sectPr w:rsidR="004E2020" w:rsidRPr="00103BA0" w:rsidSect="00225780">
      <w:headerReference w:type="even" r:id="rId15"/>
      <w:headerReference w:type="default" r:id="rId16"/>
      <w:footerReference w:type="default" r:id="rId17"/>
      <w:headerReference w:type="first" r:id="rId18"/>
      <w:footerReference w:type="first" r:id="rId19"/>
      <w:pgSz w:w="11906" w:h="16838"/>
      <w:pgMar w:top="2552" w:right="1191" w:bottom="1418" w:left="1191" w:header="709" w:footer="567"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Cristina Paca" w:date="2026-06-29T11:51:00Z" w:initials="CP">
    <w:p w14:paraId="69A46F72" w14:textId="77777777" w:rsidR="003A6797" w:rsidRDefault="003A6797" w:rsidP="003A6797">
      <w:pPr>
        <w:pStyle w:val="CommentText"/>
        <w:jc w:val="left"/>
      </w:pPr>
      <w:r>
        <w:rPr>
          <w:rStyle w:val="CommentReference"/>
        </w:rPr>
        <w:annotationRef/>
      </w:r>
      <w:r>
        <w:t>Replace this with your own photo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9A46F7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568189A" w16cex:dateUtc="2026-06-29T09: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9A46F72" w16cid:durableId="3568189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C46B9F" w14:textId="77777777" w:rsidR="00AD110F" w:rsidRDefault="00AD110F" w:rsidP="00F10E94">
      <w:r>
        <w:separator/>
      </w:r>
    </w:p>
  </w:endnote>
  <w:endnote w:type="continuationSeparator" w:id="0">
    <w:p w14:paraId="762F9EA5" w14:textId="77777777" w:rsidR="00AD110F" w:rsidRDefault="00AD110F" w:rsidP="00F10E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imes New Roman (Koppen CS)">
    <w:altName w:val="Times New Roman"/>
    <w:panose1 w:val="00000000000000000000"/>
    <w:charset w:val="00"/>
    <w:family w:val="roman"/>
    <w:notTrueType/>
    <w:pitch w:val="default"/>
  </w:font>
  <w:font w:name="MinionPro-Regular">
    <w:altName w:val="Calibri"/>
    <w:panose1 w:val="00000000000000000000"/>
    <w:charset w:val="4D"/>
    <w:family w:val="auto"/>
    <w:notTrueType/>
    <w:pitch w:val="default"/>
    <w:sig w:usb0="00000003" w:usb1="00000000" w:usb2="00000000" w:usb3="00000000" w:csb0="00000001"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8255A6" w14:textId="77777777" w:rsidR="001336C5" w:rsidRDefault="00B2176F" w:rsidP="00E34B0F">
    <w:r>
      <w:rPr>
        <w:rFonts w:cs="Open Sans"/>
        <w:noProof/>
        <w:szCs w:val="20"/>
        <w:lang w:val="nl-NL"/>
      </w:rPr>
      <w:drawing>
        <wp:anchor distT="0" distB="0" distL="114300" distR="114300" simplePos="0" relativeHeight="251658245" behindDoc="0" locked="0" layoutInCell="1" allowOverlap="1" wp14:anchorId="30D44176" wp14:editId="59E00C14">
          <wp:simplePos x="0" y="0"/>
          <wp:positionH relativeFrom="page">
            <wp:posOffset>752475</wp:posOffset>
          </wp:positionH>
          <wp:positionV relativeFrom="page">
            <wp:posOffset>10058580</wp:posOffset>
          </wp:positionV>
          <wp:extent cx="5400000" cy="285714"/>
          <wp:effectExtent l="0" t="0" r="0" b="635"/>
          <wp:wrapNone/>
          <wp:docPr id="21"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Afbeelding 10"/>
                  <pic:cNvPicPr/>
                </pic:nvPicPr>
                <pic:blipFill>
                  <a:blip r:embed="rId1"/>
                  <a:stretch>
                    <a:fillRect/>
                  </a:stretch>
                </pic:blipFill>
                <pic:spPr>
                  <a:xfrm>
                    <a:off x="0" y="0"/>
                    <a:ext cx="5400000" cy="285714"/>
                  </a:xfrm>
                  <a:prstGeom prst="rect">
                    <a:avLst/>
                  </a:prstGeom>
                </pic:spPr>
              </pic:pic>
            </a:graphicData>
          </a:graphic>
          <wp14:sizeRelH relativeFrom="page">
            <wp14:pctWidth>0</wp14:pctWidth>
          </wp14:sizeRelH>
          <wp14:sizeRelV relativeFrom="page">
            <wp14:pctHeight>0</wp14:pctHeight>
          </wp14:sizeRelV>
        </wp:anchor>
      </w:drawing>
    </w:r>
    <w:r w:rsidR="002534C4">
      <w:rPr>
        <w:rFonts w:cs="Open Sans"/>
        <w:noProof/>
        <w:szCs w:val="20"/>
        <w:lang w:val="nl-NL"/>
      </w:rPr>
      <mc:AlternateContent>
        <mc:Choice Requires="wps">
          <w:drawing>
            <wp:anchor distT="0" distB="0" distL="114300" distR="114300" simplePos="0" relativeHeight="251658242" behindDoc="0" locked="0" layoutInCell="1" allowOverlap="1" wp14:anchorId="033C4EA9" wp14:editId="3BA25262">
              <wp:simplePos x="0" y="0"/>
              <wp:positionH relativeFrom="page">
                <wp:posOffset>6517005</wp:posOffset>
              </wp:positionH>
              <wp:positionV relativeFrom="page">
                <wp:posOffset>10081260</wp:posOffset>
              </wp:positionV>
              <wp:extent cx="291600" cy="288000"/>
              <wp:effectExtent l="0" t="0" r="0" b="0"/>
              <wp:wrapNone/>
              <wp:docPr id="13" name="Tekstvak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291600" cy="288000"/>
                      </a:xfrm>
                      <a:prstGeom prst="rect">
                        <a:avLst/>
                      </a:prstGeom>
                      <a:solidFill>
                        <a:srgbClr val="7CBA30"/>
                      </a:solidFill>
                      <a:ln w="6350">
                        <a:noFill/>
                      </a:ln>
                    </wps:spPr>
                    <wps:txbx>
                      <w:txbxContent>
                        <w:p w14:paraId="7900FD28" w14:textId="77777777" w:rsidR="002534C4" w:rsidRPr="00124B19" w:rsidRDefault="002534C4" w:rsidP="00124B19">
                          <w:pPr>
                            <w:shd w:val="clear" w:color="auto" w:fill="7CBA30"/>
                            <w:jc w:val="center"/>
                            <w:rPr>
                              <w:rFonts w:cs="Open Sans"/>
                              <w:color w:val="031423"/>
                              <w:sz w:val="18"/>
                              <w:szCs w:val="18"/>
                              <w:lang w:val="nl-NL"/>
                            </w:rPr>
                          </w:pPr>
                          <w:r w:rsidRPr="00124B19">
                            <w:rPr>
                              <w:rFonts w:cs="Open Sans"/>
                              <w:color w:val="031423"/>
                              <w:sz w:val="18"/>
                              <w:szCs w:val="18"/>
                              <w:lang w:val="nl-NL"/>
                            </w:rPr>
                            <w:fldChar w:fldCharType="begin"/>
                          </w:r>
                          <w:r w:rsidRPr="00124B19">
                            <w:rPr>
                              <w:rFonts w:cs="Open Sans"/>
                              <w:color w:val="031423"/>
                              <w:sz w:val="18"/>
                              <w:szCs w:val="18"/>
                              <w:lang w:val="nl-NL"/>
                            </w:rPr>
                            <w:instrText xml:space="preserve"> PAGE  \* MERGEFORMAT </w:instrText>
                          </w:r>
                          <w:r w:rsidRPr="00124B19">
                            <w:rPr>
                              <w:rFonts w:cs="Open Sans"/>
                              <w:color w:val="031423"/>
                              <w:sz w:val="18"/>
                              <w:szCs w:val="18"/>
                              <w:lang w:val="nl-NL"/>
                            </w:rPr>
                            <w:fldChar w:fldCharType="separate"/>
                          </w:r>
                          <w:r w:rsidRPr="00124B19">
                            <w:rPr>
                              <w:rFonts w:cs="Open Sans"/>
                              <w:noProof/>
                              <w:color w:val="031423"/>
                              <w:sz w:val="18"/>
                              <w:szCs w:val="18"/>
                              <w:lang w:val="nl-NL"/>
                            </w:rPr>
                            <w:t>2</w:t>
                          </w:r>
                          <w:r w:rsidRPr="00124B19">
                            <w:rPr>
                              <w:rFonts w:cs="Open Sans"/>
                              <w:color w:val="031423"/>
                              <w:sz w:val="18"/>
                              <w:szCs w:val="18"/>
                              <w:lang w:val="nl-NL"/>
                            </w:rPr>
                            <w:fldChar w:fldCharType="end"/>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w:pict>
            <v:shapetype id="_x0000_t202" coordsize="21600,21600" o:spt="202" path="m,l,21600r21600,l21600,xe" w14:anchorId="033C4EA9">
              <v:stroke joinstyle="miter"/>
              <v:path gradientshapeok="t" o:connecttype="rect"/>
            </v:shapetype>
            <v:shape id="Tekstvak 13" style="position:absolute;left:0;text-align:left;margin-left:513.15pt;margin-top:793.8pt;width:22.95pt;height:22.7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spid="_x0000_s1026" fillcolor="#7cba30"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">
              <o:lock v:ext="edit" aspectratio="t"/>
              <v:textbox inset="1mm,1mm,1mm,1mm">
                <w:txbxContent>
                  <w:p w:rsidRPr="00124B19" w:rsidR="002534C4" w:rsidP="00124B19" w:rsidRDefault="002534C4" w14:paraId="7900FD28" w14:textId="77777777">
                    <w:pPr>
                      <w:shd w:val="clear" w:color="auto" w:fill="7CBA30"/>
                      <w:jc w:val="center"/>
                      <w:rPr>
                        <w:rFonts w:cs="Open Sans"/>
                        <w:color w:val="031423"/>
                        <w:sz w:val="18"/>
                        <w:szCs w:val="18"/>
                        <w:lang w:val="nl-NL"/>
                      </w:rPr>
                    </w:pPr>
                    <w:r w:rsidRPr="00124B19">
                      <w:rPr>
                        <w:rFonts w:cs="Open Sans"/>
                        <w:color w:val="031423"/>
                        <w:sz w:val="18"/>
                        <w:szCs w:val="18"/>
                        <w:lang w:val="nl-NL"/>
                      </w:rPr>
                      <w:fldChar w:fldCharType="begin"/>
                    </w:r>
                    <w:r w:rsidRPr="00124B19">
                      <w:rPr>
                        <w:rFonts w:cs="Open Sans"/>
                        <w:color w:val="031423"/>
                        <w:sz w:val="18"/>
                        <w:szCs w:val="18"/>
                        <w:lang w:val="nl-NL"/>
                      </w:rPr>
                      <w:instrText xml:space="preserve"> PAGE  \* MERGEFORMAT </w:instrText>
                    </w:r>
                    <w:r w:rsidRPr="00124B19">
                      <w:rPr>
                        <w:rFonts w:cs="Open Sans"/>
                        <w:color w:val="031423"/>
                        <w:sz w:val="18"/>
                        <w:szCs w:val="18"/>
                        <w:lang w:val="nl-NL"/>
                      </w:rPr>
                      <w:fldChar w:fldCharType="separate"/>
                    </w:r>
                    <w:r w:rsidRPr="00124B19">
                      <w:rPr>
                        <w:rFonts w:cs="Open Sans"/>
                        <w:noProof/>
                        <w:color w:val="031423"/>
                        <w:sz w:val="18"/>
                        <w:szCs w:val="18"/>
                        <w:lang w:val="nl-NL"/>
                      </w:rPr>
                      <w:t>2</w:t>
                    </w:r>
                    <w:r w:rsidRPr="00124B19">
                      <w:rPr>
                        <w:rFonts w:cs="Open Sans"/>
                        <w:color w:val="031423"/>
                        <w:sz w:val="18"/>
                        <w:szCs w:val="18"/>
                        <w:lang w:val="nl-NL"/>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8B917" w14:textId="77777777" w:rsidR="00A95E66" w:rsidRPr="00A95E66" w:rsidRDefault="009911E7" w:rsidP="00E34B0F">
    <w:pPr>
      <w:rPr>
        <w:lang w:val="nl-NL"/>
      </w:rPr>
    </w:pPr>
    <w:r>
      <w:rPr>
        <w:noProof/>
        <w:lang w:eastAsia="en-GB"/>
      </w:rPr>
      <w:drawing>
        <wp:anchor distT="0" distB="0" distL="114300" distR="114300" simplePos="0" relativeHeight="251658243" behindDoc="0" locked="0" layoutInCell="1" allowOverlap="1" wp14:anchorId="6A094ACD" wp14:editId="01877AAF">
          <wp:simplePos x="0" y="0"/>
          <wp:positionH relativeFrom="page">
            <wp:posOffset>756285</wp:posOffset>
          </wp:positionH>
          <wp:positionV relativeFrom="page">
            <wp:posOffset>10034270</wp:posOffset>
          </wp:positionV>
          <wp:extent cx="5266800" cy="378000"/>
          <wp:effectExtent l="0" t="0" r="3810" b="3175"/>
          <wp:wrapNone/>
          <wp:docPr id="23"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ETPD2 logobalk vector grijs.emf"/>
                  <pic:cNvPicPr/>
                </pic:nvPicPr>
                <pic:blipFill>
                  <a:blip r:embed="rId1"/>
                  <a:stretch>
                    <a:fillRect/>
                  </a:stretch>
                </pic:blipFill>
                <pic:spPr>
                  <a:xfrm>
                    <a:off x="0" y="0"/>
                    <a:ext cx="5266800" cy="378000"/>
                  </a:xfrm>
                  <a:prstGeom prst="rect">
                    <a:avLst/>
                  </a:prstGeom>
                </pic:spPr>
              </pic:pic>
            </a:graphicData>
          </a:graphic>
          <wp14:sizeRelH relativeFrom="page">
            <wp14:pctWidth>0</wp14:pctWidth>
          </wp14:sizeRelH>
          <wp14:sizeRelV relativeFrom="page">
            <wp14:pctHeight>0</wp14:pctHeight>
          </wp14:sizeRelV>
        </wp:anchor>
      </w:drawing>
    </w:r>
    <w:r w:rsidR="002534C4">
      <w:rPr>
        <w:noProof/>
        <w:lang w:val="nl-NL"/>
      </w:rPr>
      <mc:AlternateContent>
        <mc:Choice Requires="wps">
          <w:drawing>
            <wp:anchor distT="0" distB="0" distL="114300" distR="114300" simplePos="0" relativeHeight="251658241" behindDoc="0" locked="0" layoutInCell="1" allowOverlap="1" wp14:anchorId="457A47BE" wp14:editId="7F1F1864">
              <wp:simplePos x="0" y="0"/>
              <wp:positionH relativeFrom="page">
                <wp:posOffset>6517005</wp:posOffset>
              </wp:positionH>
              <wp:positionV relativeFrom="page">
                <wp:posOffset>10081260</wp:posOffset>
              </wp:positionV>
              <wp:extent cx="291600" cy="288000"/>
              <wp:effectExtent l="0" t="0" r="635" b="4445"/>
              <wp:wrapNone/>
              <wp:docPr id="2" name="Tekstvak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291600" cy="288000"/>
                      </a:xfrm>
                      <a:prstGeom prst="rect">
                        <a:avLst/>
                      </a:prstGeom>
                      <a:solidFill>
                        <a:schemeClr val="accent1"/>
                      </a:solidFill>
                      <a:ln w="6350">
                        <a:noFill/>
                      </a:ln>
                    </wps:spPr>
                    <wps:txbx>
                      <w:txbxContent>
                        <w:p w14:paraId="41D46EBC" w14:textId="77777777" w:rsidR="002534C4" w:rsidRPr="006D7BE7" w:rsidRDefault="002534C4" w:rsidP="002534C4">
                          <w:pPr>
                            <w:jc w:val="center"/>
                            <w:rPr>
                              <w:rFonts w:cs="Open Sans"/>
                              <w:color w:val="DADC27" w:themeColor="accent6"/>
                              <w:sz w:val="18"/>
                              <w:szCs w:val="18"/>
                              <w:lang w:val="nl-NL"/>
                            </w:rPr>
                          </w:pPr>
                          <w:r w:rsidRPr="006D7BE7">
                            <w:rPr>
                              <w:rFonts w:cs="Open Sans"/>
                              <w:color w:val="DADC27" w:themeColor="accent6"/>
                              <w:sz w:val="18"/>
                              <w:szCs w:val="18"/>
                              <w:lang w:val="nl-NL"/>
                            </w:rPr>
                            <w:fldChar w:fldCharType="begin"/>
                          </w:r>
                          <w:r w:rsidRPr="006D7BE7">
                            <w:rPr>
                              <w:rFonts w:cs="Open Sans"/>
                              <w:color w:val="DADC27" w:themeColor="accent6"/>
                              <w:sz w:val="18"/>
                              <w:szCs w:val="18"/>
                              <w:lang w:val="nl-NL"/>
                            </w:rPr>
                            <w:instrText xml:space="preserve"> PAGE  \* MERGEFORMAT </w:instrText>
                          </w:r>
                          <w:r w:rsidRPr="006D7BE7">
                            <w:rPr>
                              <w:rFonts w:cs="Open Sans"/>
                              <w:color w:val="DADC27" w:themeColor="accent6"/>
                              <w:sz w:val="18"/>
                              <w:szCs w:val="18"/>
                              <w:lang w:val="nl-NL"/>
                            </w:rPr>
                            <w:fldChar w:fldCharType="separate"/>
                          </w:r>
                          <w:r w:rsidRPr="006D7BE7">
                            <w:rPr>
                              <w:rFonts w:cs="Open Sans"/>
                              <w:noProof/>
                              <w:color w:val="DADC27" w:themeColor="accent6"/>
                              <w:sz w:val="18"/>
                              <w:szCs w:val="18"/>
                              <w:lang w:val="nl-NL"/>
                            </w:rPr>
                            <w:t>2</w:t>
                          </w:r>
                          <w:r w:rsidRPr="006D7BE7">
                            <w:rPr>
                              <w:rFonts w:cs="Open Sans"/>
                              <w:color w:val="DADC27" w:themeColor="accent6"/>
                              <w:sz w:val="18"/>
                              <w:szCs w:val="18"/>
                              <w:lang w:val="nl-NL"/>
                            </w:rPr>
                            <w:fldChar w:fldCharType="end"/>
                          </w: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w:pict>
            <v:shapetype id="_x0000_t202" coordsize="21600,21600" o:spt="202" path="m,l,21600r21600,l21600,xe" w14:anchorId="457A47BE">
              <v:stroke joinstyle="miter"/>
              <v:path gradientshapeok="t" o:connecttype="rect"/>
            </v:shapetype>
            <v:shape id="Tekstvak 2" style="position:absolute;left:0;text-align:left;margin-left:513.15pt;margin-top:793.8pt;width:22.95pt;height:22.7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spid="_x0000_s1027" fillcolor="#092d3c [3204]"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">
              <o:lock v:ext="edit" aspectratio="t"/>
              <v:textbox inset="1mm,1mm,1mm,1mm">
                <w:txbxContent>
                  <w:p w:rsidRPr="006D7BE7" w:rsidR="002534C4" w:rsidP="002534C4" w:rsidRDefault="002534C4" w14:paraId="41D46EBC" w14:textId="77777777">
                    <w:pPr>
                      <w:jc w:val="center"/>
                      <w:rPr>
                        <w:rFonts w:cs="Open Sans"/>
                        <w:color w:val="DADC27" w:themeColor="accent6"/>
                        <w:sz w:val="18"/>
                        <w:szCs w:val="18"/>
                        <w:lang w:val="nl-NL"/>
                      </w:rPr>
                    </w:pPr>
                    <w:r w:rsidRPr="006D7BE7">
                      <w:rPr>
                        <w:rFonts w:cs="Open Sans"/>
                        <w:color w:val="DADC27" w:themeColor="accent6"/>
                        <w:sz w:val="18"/>
                        <w:szCs w:val="18"/>
                        <w:lang w:val="nl-NL"/>
                      </w:rPr>
                      <w:fldChar w:fldCharType="begin"/>
                    </w:r>
                    <w:r w:rsidRPr="006D7BE7">
                      <w:rPr>
                        <w:rFonts w:cs="Open Sans"/>
                        <w:color w:val="DADC27" w:themeColor="accent6"/>
                        <w:sz w:val="18"/>
                        <w:szCs w:val="18"/>
                        <w:lang w:val="nl-NL"/>
                      </w:rPr>
                      <w:instrText xml:space="preserve"> PAGE  \* MERGEFORMAT </w:instrText>
                    </w:r>
                    <w:r w:rsidRPr="006D7BE7">
                      <w:rPr>
                        <w:rFonts w:cs="Open Sans"/>
                        <w:color w:val="DADC27" w:themeColor="accent6"/>
                        <w:sz w:val="18"/>
                        <w:szCs w:val="18"/>
                        <w:lang w:val="nl-NL"/>
                      </w:rPr>
                      <w:fldChar w:fldCharType="separate"/>
                    </w:r>
                    <w:r w:rsidRPr="006D7BE7">
                      <w:rPr>
                        <w:rFonts w:cs="Open Sans"/>
                        <w:noProof/>
                        <w:color w:val="DADC27" w:themeColor="accent6"/>
                        <w:sz w:val="18"/>
                        <w:szCs w:val="18"/>
                        <w:lang w:val="nl-NL"/>
                      </w:rPr>
                      <w:t>2</w:t>
                    </w:r>
                    <w:r w:rsidRPr="006D7BE7">
                      <w:rPr>
                        <w:rFonts w:cs="Open Sans"/>
                        <w:color w:val="DADC27" w:themeColor="accent6"/>
                        <w:sz w:val="18"/>
                        <w:szCs w:val="18"/>
                        <w:lang w:val="nl-NL"/>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D9F2E3" w14:textId="77777777" w:rsidR="00AD110F" w:rsidRPr="00D50E0D" w:rsidRDefault="00AD110F" w:rsidP="00261E0E">
      <w:pPr>
        <w:pStyle w:val="Footer"/>
        <w:rPr>
          <w:color w:val="092D3C" w:themeColor="accent1"/>
        </w:rPr>
      </w:pPr>
      <w:r w:rsidRPr="00D50E0D">
        <w:rPr>
          <w:color w:val="092D3C" w:themeColor="accent1"/>
        </w:rPr>
        <w:separator/>
      </w:r>
    </w:p>
  </w:footnote>
  <w:footnote w:type="continuationSeparator" w:id="0">
    <w:p w14:paraId="73E8830A" w14:textId="77777777" w:rsidR="00AD110F" w:rsidRPr="00FA4254" w:rsidRDefault="00AD110F" w:rsidP="00F10E94">
      <w:pPr>
        <w:rPr>
          <w:color w:val="092D3C" w:themeColor="accent1"/>
        </w:rPr>
      </w:pPr>
      <w:r w:rsidRPr="00FA4254">
        <w:rPr>
          <w:color w:val="092D3C" w:themeColor="accent1"/>
        </w:rPr>
        <w:continuationSeparator/>
      </w:r>
    </w:p>
  </w:footnote>
  <w:footnote w:type="continuationNotice" w:id="1">
    <w:p w14:paraId="79E4EBB3" w14:textId="77777777" w:rsidR="00AD110F" w:rsidRDefault="00AD110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AE9FD" w14:textId="77777777" w:rsidR="001336C5" w:rsidRDefault="000E6C80" w:rsidP="00A23B86">
    <w:pPr>
      <w:pStyle w:val="Header"/>
      <w:framePr w:wrap="around" w:vAnchor="text" w:hAnchor="margin" w:xAlign="right" w:y="1"/>
      <w:rPr>
        <w:rStyle w:val="PageNumber"/>
      </w:rPr>
    </w:pPr>
    <w:r>
      <w:rPr>
        <w:rStyle w:val="PageNumber"/>
      </w:rPr>
      <w:fldChar w:fldCharType="begin"/>
    </w:r>
    <w:r w:rsidR="001336C5">
      <w:rPr>
        <w:rStyle w:val="PageNumber"/>
      </w:rPr>
      <w:instrText xml:space="preserve">PAGE  </w:instrText>
    </w:r>
    <w:r>
      <w:rPr>
        <w:rStyle w:val="PageNumber"/>
      </w:rPr>
      <w:fldChar w:fldCharType="end"/>
    </w:r>
  </w:p>
  <w:p w14:paraId="6ADF763C" w14:textId="77777777" w:rsidR="001336C5" w:rsidRDefault="001336C5" w:rsidP="00A23B8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60018" w14:textId="5E1492AE" w:rsidR="001336C5" w:rsidRPr="009911E7" w:rsidRDefault="00B00BF4" w:rsidP="00B00BF4">
    <w:pPr>
      <w:jc w:val="right"/>
      <w:rPr>
        <w:noProof/>
        <w:lang w:eastAsia="en-GB"/>
      </w:rPr>
    </w:pPr>
    <w:r>
      <w:rPr>
        <w:noProof/>
        <w:lang w:eastAsia="en-GB"/>
      </w:rPr>
      <w:drawing>
        <wp:inline distT="0" distB="0" distL="0" distR="0" wp14:anchorId="564C16D2" wp14:editId="17BA77CC">
          <wp:extent cx="1877827" cy="723014"/>
          <wp:effectExtent l="0" t="0" r="8255" b="1270"/>
          <wp:docPr id="2133684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8479" name="Picture 213368479"/>
                  <pic:cNvPicPr/>
                </pic:nvPicPr>
                <pic:blipFill>
                  <a:blip r:embed="rId1"/>
                  <a:stretch>
                    <a:fillRect/>
                  </a:stretch>
                </pic:blipFill>
                <pic:spPr>
                  <a:xfrm>
                    <a:off x="0" y="0"/>
                    <a:ext cx="1955499" cy="752920"/>
                  </a:xfrm>
                  <a:prstGeom prst="rect">
                    <a:avLst/>
                  </a:prstGeom>
                </pic:spPr>
              </pic:pic>
            </a:graphicData>
          </a:graphic>
        </wp:inline>
      </w:drawing>
    </w:r>
    <w:r w:rsidR="003745F6">
      <w:rPr>
        <w:noProof/>
        <w:lang w:eastAsia="en-GB"/>
      </w:rPr>
      <w:drawing>
        <wp:anchor distT="0" distB="0" distL="114300" distR="114300" simplePos="0" relativeHeight="251658246" behindDoc="0" locked="0" layoutInCell="1" allowOverlap="1" wp14:anchorId="4576C011" wp14:editId="77B333B9">
          <wp:simplePos x="0" y="0"/>
          <wp:positionH relativeFrom="column">
            <wp:posOffset>-299085</wp:posOffset>
          </wp:positionH>
          <wp:positionV relativeFrom="paragraph">
            <wp:posOffset>-2540</wp:posOffset>
          </wp:positionV>
          <wp:extent cx="1485900" cy="738473"/>
          <wp:effectExtent l="0" t="0" r="0" b="5080"/>
          <wp:wrapNone/>
          <wp:docPr id="1709568411" name="Picture 1" descr="A yellow star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568411" name="Picture 1" descr="A yellow stars on a black background&#10;&#10;Description automatically generated"/>
                  <pic:cNvPicPr/>
                </pic:nvPicPr>
                <pic:blipFill rotWithShape="1">
                  <a:blip r:embed="rId2"/>
                  <a:srcRect l="10371" t="11902" r="11499" b="10494"/>
                  <a:stretch/>
                </pic:blipFill>
                <pic:spPr bwMode="auto">
                  <a:xfrm>
                    <a:off x="0" y="0"/>
                    <a:ext cx="1485900" cy="738473"/>
                  </a:xfrm>
                  <a:prstGeom prst="rect">
                    <a:avLst/>
                  </a:prstGeom>
                  <a:ln>
                    <a:noFill/>
                  </a:ln>
                  <a:extLst>
                    <a:ext uri="{53640926-AAD7-44D8-BBD7-CCE9431645EC}">
                      <a14:shadowObscured xmlns:a14="http://schemas.microsoft.com/office/drawing/2010/main"/>
                    </a:ext>
                  </a:ex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90D8A" w14:textId="77777777" w:rsidR="00521B0F" w:rsidRDefault="0025464E" w:rsidP="00E34B0F">
    <w:r w:rsidRPr="0025464E">
      <w:rPr>
        <w:noProof/>
      </w:rPr>
      <mc:AlternateContent>
        <mc:Choice Requires="wpg">
          <w:drawing>
            <wp:anchor distT="0" distB="0" distL="114300" distR="114300" simplePos="0" relativeHeight="251658244" behindDoc="0" locked="0" layoutInCell="1" allowOverlap="1" wp14:anchorId="5D3F3ACA" wp14:editId="5DBF4946">
              <wp:simplePos x="0" y="0"/>
              <wp:positionH relativeFrom="page">
                <wp:posOffset>180340</wp:posOffset>
              </wp:positionH>
              <wp:positionV relativeFrom="page">
                <wp:posOffset>3959225</wp:posOffset>
              </wp:positionV>
              <wp:extent cx="324000" cy="324000"/>
              <wp:effectExtent l="0" t="25400" r="19050" b="6350"/>
              <wp:wrapNone/>
              <wp:docPr id="16" name="Groep 19"/>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324000" cy="324000"/>
                        <a:chOff x="0" y="0"/>
                        <a:chExt cx="720000" cy="720000"/>
                      </a:xfrm>
                    </wpg:grpSpPr>
                    <wps:wsp>
                      <wps:cNvPr id="17" name="Rechte verbindingslijn 17"/>
                      <wps:cNvCnPr/>
                      <wps:spPr>
                        <a:xfrm>
                          <a:off x="0" y="360000"/>
                          <a:ext cx="720000" cy="0"/>
                        </a:xfrm>
                        <a:prstGeom prst="line">
                          <a:avLst/>
                        </a:prstGeom>
                        <a:ln w="57150">
                          <a:solidFill>
                            <a:schemeClr val="accent1"/>
                          </a:solidFill>
                        </a:ln>
                      </wps:spPr>
                      <wps:style>
                        <a:lnRef idx="1">
                          <a:schemeClr val="accent1"/>
                        </a:lnRef>
                        <a:fillRef idx="0">
                          <a:schemeClr val="accent1"/>
                        </a:fillRef>
                        <a:effectRef idx="0">
                          <a:schemeClr val="accent1"/>
                        </a:effectRef>
                        <a:fontRef idx="minor">
                          <a:schemeClr val="tx1"/>
                        </a:fontRef>
                      </wps:style>
                      <wps:bodyPr/>
                    </wps:wsp>
                    <wps:wsp>
                      <wps:cNvPr id="18" name="Rechte verbindingslijn 18"/>
                      <wps:cNvCnPr>
                        <a:cxnSpLocks/>
                      </wps:cNvCnPr>
                      <wps:spPr>
                        <a:xfrm flipV="1">
                          <a:off x="349624" y="0"/>
                          <a:ext cx="0" cy="720000"/>
                        </a:xfrm>
                        <a:prstGeom prst="line">
                          <a:avLst/>
                        </a:prstGeom>
                        <a:ln w="57150">
                          <a:solidFill>
                            <a:schemeClr val="accent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rto="http://schemas.microsoft.com/office/word/2006/arto">
          <w:pict>
            <v:group id="Groep 19" style="position:absolute;margin-left:14.2pt;margin-top:311.75pt;width:25.5pt;height:25.5pt;z-index:251669504;mso-position-horizontal-relative:page;mso-position-vertical-relative:page;mso-width-relative:margin;mso-height-relative:margin" coordsize="7200,7200" o:spid="_x0000_s1026" w14:anchorId="28965E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">
              <o:lock v:ext="edit" aspectratio="t"/>
              <v:line id="Rechte verbindingslijn 17" style="position:absolute;visibility:visible;mso-wrap-style:square" o:spid="_x0000_s1027" strokecolor="#092d3c [3204]" strokeweight="4.5pt" o:connectortype="straight" from="0,3600" to="7200,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"/>
              <v:line id="Rechte verbindingslijn 18" style="position:absolute;flip:y;visibility:visible;mso-wrap-style:square" o:spid="_x0000_s1028" strokecolor="#092d3c [3204]" strokeweight="4.5pt" o:connectortype="straight" from="3496,0" to="3496,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">
                <o:lock v:ext="edit" shapetype="f"/>
              </v:line>
              <w10:wrap anchorx="page" anchory="page"/>
            </v:group>
          </w:pict>
        </mc:Fallback>
      </mc:AlternateContent>
    </w:r>
    <w:r w:rsidR="00521B0F">
      <w:rPr>
        <w:noProof/>
        <w:lang w:eastAsia="en-GB"/>
      </w:rPr>
      <w:drawing>
        <wp:anchor distT="0" distB="0" distL="114300" distR="114300" simplePos="0" relativeHeight="251658240" behindDoc="0" locked="0" layoutInCell="1" allowOverlap="1" wp14:anchorId="0E6ADFDE" wp14:editId="351B0E88">
          <wp:simplePos x="0" y="0"/>
          <wp:positionH relativeFrom="page">
            <wp:posOffset>482600</wp:posOffset>
          </wp:positionH>
          <wp:positionV relativeFrom="page">
            <wp:posOffset>360045</wp:posOffset>
          </wp:positionV>
          <wp:extent cx="2973600" cy="1116000"/>
          <wp:effectExtent l="0" t="0" r="0" b="1905"/>
          <wp:wrapNone/>
          <wp:docPr id="2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0Y-EuroTech-logo.png"/>
                  <pic:cNvPicPr/>
                </pic:nvPicPr>
                <pic:blipFill>
                  <a:blip r:embed="rId1"/>
                  <a:stretch>
                    <a:fillRect/>
                  </a:stretch>
                </pic:blipFill>
                <pic:spPr>
                  <a:xfrm>
                    <a:off x="0" y="0"/>
                    <a:ext cx="2973600" cy="1116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0BDEACF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AAA31C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E32237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FE4055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30C5AD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FEA446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512716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8C4CBA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E2C2E3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33658B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F689F"/>
    <w:multiLevelType w:val="hybridMultilevel"/>
    <w:tmpl w:val="DCD0C002"/>
    <w:lvl w:ilvl="0" w:tplc="C1BE4626">
      <w:start w:val="1"/>
      <w:numFmt w:val="bullet"/>
      <w:lvlText w:val=""/>
      <w:lvlJc w:val="left"/>
      <w:pPr>
        <w:ind w:left="720" w:hanging="360"/>
      </w:pPr>
      <w:rPr>
        <w:rFonts w:ascii="Symbol" w:hAnsi="Symbol" w:hint="default"/>
      </w:rPr>
    </w:lvl>
    <w:lvl w:ilvl="1" w:tplc="A84AA696">
      <w:start w:val="1"/>
      <w:numFmt w:val="bullet"/>
      <w:lvlText w:val="o"/>
      <w:lvlJc w:val="left"/>
      <w:pPr>
        <w:ind w:left="1440" w:hanging="360"/>
      </w:pPr>
      <w:rPr>
        <w:rFonts w:ascii="Courier New" w:hAnsi="Courier New" w:hint="default"/>
      </w:rPr>
    </w:lvl>
    <w:lvl w:ilvl="2" w:tplc="44246E0A">
      <w:start w:val="1"/>
      <w:numFmt w:val="bullet"/>
      <w:lvlText w:val=""/>
      <w:lvlJc w:val="left"/>
      <w:pPr>
        <w:ind w:left="2160" w:hanging="360"/>
      </w:pPr>
      <w:rPr>
        <w:rFonts w:ascii="Wingdings" w:hAnsi="Wingdings" w:hint="default"/>
      </w:rPr>
    </w:lvl>
    <w:lvl w:ilvl="3" w:tplc="DA66FE5E">
      <w:start w:val="1"/>
      <w:numFmt w:val="bullet"/>
      <w:lvlText w:val=""/>
      <w:lvlJc w:val="left"/>
      <w:pPr>
        <w:ind w:left="2880" w:hanging="360"/>
      </w:pPr>
      <w:rPr>
        <w:rFonts w:ascii="Symbol" w:hAnsi="Symbol" w:hint="default"/>
      </w:rPr>
    </w:lvl>
    <w:lvl w:ilvl="4" w:tplc="18F4A0F2">
      <w:start w:val="1"/>
      <w:numFmt w:val="bullet"/>
      <w:lvlText w:val="o"/>
      <w:lvlJc w:val="left"/>
      <w:pPr>
        <w:ind w:left="3600" w:hanging="360"/>
      </w:pPr>
      <w:rPr>
        <w:rFonts w:ascii="Courier New" w:hAnsi="Courier New" w:hint="default"/>
      </w:rPr>
    </w:lvl>
    <w:lvl w:ilvl="5" w:tplc="F88E0ECA">
      <w:start w:val="1"/>
      <w:numFmt w:val="bullet"/>
      <w:lvlText w:val=""/>
      <w:lvlJc w:val="left"/>
      <w:pPr>
        <w:ind w:left="4320" w:hanging="360"/>
      </w:pPr>
      <w:rPr>
        <w:rFonts w:ascii="Wingdings" w:hAnsi="Wingdings" w:hint="default"/>
      </w:rPr>
    </w:lvl>
    <w:lvl w:ilvl="6" w:tplc="CA940CDC">
      <w:start w:val="1"/>
      <w:numFmt w:val="bullet"/>
      <w:lvlText w:val=""/>
      <w:lvlJc w:val="left"/>
      <w:pPr>
        <w:ind w:left="5040" w:hanging="360"/>
      </w:pPr>
      <w:rPr>
        <w:rFonts w:ascii="Symbol" w:hAnsi="Symbol" w:hint="default"/>
      </w:rPr>
    </w:lvl>
    <w:lvl w:ilvl="7" w:tplc="98C0A9C4">
      <w:start w:val="1"/>
      <w:numFmt w:val="bullet"/>
      <w:lvlText w:val="o"/>
      <w:lvlJc w:val="left"/>
      <w:pPr>
        <w:ind w:left="5760" w:hanging="360"/>
      </w:pPr>
      <w:rPr>
        <w:rFonts w:ascii="Courier New" w:hAnsi="Courier New" w:hint="default"/>
      </w:rPr>
    </w:lvl>
    <w:lvl w:ilvl="8" w:tplc="43E29BF0">
      <w:start w:val="1"/>
      <w:numFmt w:val="bullet"/>
      <w:lvlText w:val=""/>
      <w:lvlJc w:val="left"/>
      <w:pPr>
        <w:ind w:left="6480" w:hanging="360"/>
      </w:pPr>
      <w:rPr>
        <w:rFonts w:ascii="Wingdings" w:hAnsi="Wingdings" w:hint="default"/>
      </w:rPr>
    </w:lvl>
  </w:abstractNum>
  <w:abstractNum w:abstractNumId="11" w15:restartNumberingAfterBreak="0">
    <w:nsid w:val="047E0048"/>
    <w:multiLevelType w:val="multilevel"/>
    <w:tmpl w:val="CD942E36"/>
    <w:numStyleLink w:val="NumberedLIST"/>
  </w:abstractNum>
  <w:abstractNum w:abstractNumId="12" w15:restartNumberingAfterBreak="0">
    <w:nsid w:val="04862FA1"/>
    <w:multiLevelType w:val="hybridMultilevel"/>
    <w:tmpl w:val="A3206DAC"/>
    <w:lvl w:ilvl="0" w:tplc="A00217EE">
      <w:start w:val="1"/>
      <w:numFmt w:val="decimal"/>
      <w:pStyle w:val="Style1"/>
      <w:lvlText w:val="%1."/>
      <w:lvlJc w:val="left"/>
      <w:pPr>
        <w:ind w:left="360" w:hanging="360"/>
      </w:pPr>
      <w:rPr>
        <w:rFonts w:ascii="Arial" w:hAnsi="Arial" w:hint="default"/>
        <w:color w:val="7CBA30" w:themeColor="background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1DFB6B97"/>
    <w:multiLevelType w:val="hybridMultilevel"/>
    <w:tmpl w:val="AE78AF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3911CE2"/>
    <w:multiLevelType w:val="multilevel"/>
    <w:tmpl w:val="CD942E36"/>
    <w:numStyleLink w:val="NumberedLIST"/>
  </w:abstractNum>
  <w:abstractNum w:abstractNumId="15" w15:restartNumberingAfterBreak="0">
    <w:nsid w:val="26D85A47"/>
    <w:multiLevelType w:val="multilevel"/>
    <w:tmpl w:val="0AFA7E2C"/>
    <w:styleLink w:val="BulletpointsLIST"/>
    <w:lvl w:ilvl="0">
      <w:start w:val="1"/>
      <w:numFmt w:val="bullet"/>
      <w:lvlText w:val=""/>
      <w:lvlJc w:val="left"/>
      <w:pPr>
        <w:ind w:left="380" w:hanging="380"/>
      </w:pPr>
      <w:rPr>
        <w:rFonts w:ascii="Symbol" w:hAnsi="Symbol" w:hint="default"/>
        <w:b w:val="0"/>
        <w:i w:val="0"/>
        <w:caps w:val="0"/>
        <w:strike w:val="0"/>
        <w:dstrike w:val="0"/>
        <w:vanish w:val="0"/>
        <w:color w:val="BED438"/>
        <w:sz w:val="21"/>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
      <w:lvlJc w:val="left"/>
      <w:pPr>
        <w:ind w:left="1080" w:hanging="360"/>
      </w:pPr>
      <w:rPr>
        <w:rFonts w:ascii="Symbol" w:hAnsi="Symbol"/>
        <w:color w:val="000000" w:themeColor="text1"/>
      </w:rPr>
    </w:lvl>
    <w:lvl w:ilvl="2">
      <w:start w:val="1"/>
      <w:numFmt w:val="bullet"/>
      <w:lvlText w:val=""/>
      <w:lvlJc w:val="left"/>
      <w:pPr>
        <w:ind w:left="1800" w:hanging="360"/>
      </w:pPr>
      <w:rPr>
        <w:rFonts w:ascii="Symbol" w:hAnsi="Symbol"/>
        <w:color w:val="000000" w:themeColor="text1"/>
      </w:rPr>
    </w:lvl>
    <w:lvl w:ilvl="3">
      <w:start w:val="1"/>
      <w:numFmt w:val="bullet"/>
      <w:lvlText w:val=""/>
      <w:lvlJc w:val="left"/>
      <w:pPr>
        <w:ind w:left="2520" w:hanging="360"/>
      </w:pPr>
      <w:rPr>
        <w:rFonts w:ascii="Symbol" w:hAnsi="Symbol" w:hint="default"/>
        <w:color w:val="000000" w:themeColor="text1"/>
      </w:rPr>
    </w:lvl>
    <w:lvl w:ilvl="4">
      <w:start w:val="1"/>
      <w:numFmt w:val="bullet"/>
      <w:lvlText w:val=""/>
      <w:lvlJc w:val="left"/>
      <w:pPr>
        <w:ind w:left="3240" w:hanging="360"/>
      </w:pPr>
      <w:rPr>
        <w:rFonts w:ascii="Symbol" w:hAnsi="Symbol" w:hint="default"/>
        <w:color w:val="BED438"/>
      </w:rPr>
    </w:lvl>
    <w:lvl w:ilvl="5">
      <w:start w:val="1"/>
      <w:numFmt w:val="bullet"/>
      <w:lvlText w:val=""/>
      <w:lvlJc w:val="left"/>
      <w:pPr>
        <w:ind w:left="3960" w:hanging="360"/>
      </w:pPr>
      <w:rPr>
        <w:rFonts w:ascii="Symbol" w:hAnsi="Symbol" w:hint="default"/>
        <w:color w:val="BED438"/>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16" w15:restartNumberingAfterBreak="0">
    <w:nsid w:val="2C433D2F"/>
    <w:multiLevelType w:val="hybridMultilevel"/>
    <w:tmpl w:val="0138186A"/>
    <w:lvl w:ilvl="0" w:tplc="CE30A054">
      <w:start w:val="1"/>
      <w:numFmt w:val="bullet"/>
      <w:pStyle w:val="Style4"/>
      <w:lvlText w:val=""/>
      <w:lvlJc w:val="left"/>
      <w:pPr>
        <w:ind w:left="1072" w:hanging="358"/>
      </w:pPr>
      <w:rPr>
        <w:rFonts w:ascii="Wingdings" w:hAnsi="Wingdings" w:hint="default"/>
        <w:color w:val="000000" w:themeColor="text1"/>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41C272C2"/>
    <w:multiLevelType w:val="hybridMultilevel"/>
    <w:tmpl w:val="C136BEAC"/>
    <w:lvl w:ilvl="0" w:tplc="479E05E6">
      <w:start w:val="1"/>
      <w:numFmt w:val="bullet"/>
      <w:pStyle w:val="Style3"/>
      <w:lvlText w:val=""/>
      <w:lvlJc w:val="left"/>
      <w:pPr>
        <w:ind w:left="714" w:hanging="357"/>
      </w:pPr>
      <w:rPr>
        <w:rFonts w:ascii="Wingdings" w:hAnsi="Wingdings" w:hint="default"/>
        <w:color w:val="000000" w:themeColor="text1"/>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587C4DB6"/>
    <w:multiLevelType w:val="multilevel"/>
    <w:tmpl w:val="0A34E2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450ED7"/>
    <w:multiLevelType w:val="hybridMultilevel"/>
    <w:tmpl w:val="94540440"/>
    <w:lvl w:ilvl="0" w:tplc="88BAC986">
      <w:start w:val="2021"/>
      <w:numFmt w:val="bullet"/>
      <w:lvlText w:val=""/>
      <w:lvlJc w:val="left"/>
      <w:pPr>
        <w:ind w:left="644" w:hanging="360"/>
      </w:pPr>
      <w:rPr>
        <w:rFonts w:ascii="Wingdings" w:eastAsiaTheme="minorHAnsi" w:hAnsi="Wingdings" w:cstheme="minorBidi"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0" w15:restartNumberingAfterBreak="0">
    <w:nsid w:val="605860DF"/>
    <w:multiLevelType w:val="hybridMultilevel"/>
    <w:tmpl w:val="691A71DC"/>
    <w:lvl w:ilvl="0" w:tplc="5A68E064">
      <w:start w:val="1"/>
      <w:numFmt w:val="bullet"/>
      <w:pStyle w:val="Style2"/>
      <w:lvlText w:val=""/>
      <w:lvlJc w:val="left"/>
      <w:pPr>
        <w:ind w:left="360" w:hanging="360"/>
      </w:pPr>
      <w:rPr>
        <w:rFonts w:ascii="Wingdings" w:hAnsi="Wingdings" w:hint="default"/>
        <w:color w:val="7CBA30"/>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67230391"/>
    <w:multiLevelType w:val="multilevel"/>
    <w:tmpl w:val="CD942E36"/>
    <w:numStyleLink w:val="NumberedLIST"/>
  </w:abstractNum>
  <w:abstractNum w:abstractNumId="22" w15:restartNumberingAfterBreak="0">
    <w:nsid w:val="6D82715B"/>
    <w:multiLevelType w:val="multilevel"/>
    <w:tmpl w:val="CD942E36"/>
    <w:styleLink w:val="NumberedLIST"/>
    <w:lvl w:ilvl="0">
      <w:start w:val="1"/>
      <w:numFmt w:val="decimal"/>
      <w:lvlText w:val="%1."/>
      <w:lvlJc w:val="left"/>
      <w:pPr>
        <w:ind w:left="323" w:hanging="323"/>
      </w:pPr>
      <w:rPr>
        <w:rFonts w:ascii="Arial" w:hAnsi="Arial" w:hint="default"/>
        <w:i w:val="0"/>
        <w:caps w:val="0"/>
        <w:strike w:val="0"/>
        <w:dstrike w:val="0"/>
        <w:vanish w:val="0"/>
        <w:color w:val="1F4D7D"/>
        <w:sz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
      <w:lvlJc w:val="left"/>
      <w:pPr>
        <w:ind w:left="964" w:hanging="397"/>
      </w:pPr>
      <w:rPr>
        <w:rFonts w:ascii="Symbol" w:hAnsi="Symbol" w:hint="default"/>
        <w:color w:val="auto"/>
        <w:sz w:val="20"/>
      </w:rPr>
    </w:lvl>
    <w:lvl w:ilvl="2">
      <w:start w:val="1"/>
      <w:numFmt w:val="bullet"/>
      <w:lvlText w:val=""/>
      <w:lvlJc w:val="left"/>
      <w:pPr>
        <w:ind w:left="1797" w:hanging="357"/>
      </w:pPr>
      <w:rPr>
        <w:rFonts w:ascii="Symbol" w:hAnsi="Symbol" w:hint="default"/>
        <w:color w:val="auto"/>
        <w:sz w:val="20"/>
      </w:rPr>
    </w:lvl>
    <w:lvl w:ilvl="3">
      <w:start w:val="1"/>
      <w:numFmt w:val="decimal"/>
      <w:lvlText w:val="%4."/>
      <w:lvlJc w:val="left"/>
      <w:pPr>
        <w:ind w:left="3588" w:hanging="360"/>
      </w:pPr>
      <w:rPr>
        <w:rFonts w:hint="default"/>
      </w:rPr>
    </w:lvl>
    <w:lvl w:ilvl="4">
      <w:start w:val="1"/>
      <w:numFmt w:val="lowerLetter"/>
      <w:lvlText w:val="%5."/>
      <w:lvlJc w:val="left"/>
      <w:pPr>
        <w:ind w:left="4308" w:hanging="360"/>
      </w:pPr>
      <w:rPr>
        <w:rFonts w:hint="default"/>
      </w:rPr>
    </w:lvl>
    <w:lvl w:ilvl="5">
      <w:start w:val="1"/>
      <w:numFmt w:val="lowerRoman"/>
      <w:lvlText w:val="%6."/>
      <w:lvlJc w:val="right"/>
      <w:pPr>
        <w:ind w:left="5028" w:hanging="180"/>
      </w:pPr>
      <w:rPr>
        <w:rFonts w:hint="default"/>
      </w:rPr>
    </w:lvl>
    <w:lvl w:ilvl="6">
      <w:start w:val="1"/>
      <w:numFmt w:val="decimal"/>
      <w:lvlText w:val="%7."/>
      <w:lvlJc w:val="left"/>
      <w:pPr>
        <w:ind w:left="5748" w:hanging="360"/>
      </w:pPr>
      <w:rPr>
        <w:rFonts w:hint="default"/>
      </w:rPr>
    </w:lvl>
    <w:lvl w:ilvl="7">
      <w:start w:val="1"/>
      <w:numFmt w:val="lowerLetter"/>
      <w:lvlText w:val="%8."/>
      <w:lvlJc w:val="left"/>
      <w:pPr>
        <w:ind w:left="6468" w:hanging="360"/>
      </w:pPr>
      <w:rPr>
        <w:rFonts w:hint="default"/>
      </w:rPr>
    </w:lvl>
    <w:lvl w:ilvl="8">
      <w:start w:val="1"/>
      <w:numFmt w:val="lowerRoman"/>
      <w:lvlText w:val="%9."/>
      <w:lvlJc w:val="right"/>
      <w:pPr>
        <w:ind w:left="7188" w:hanging="180"/>
      </w:pPr>
      <w:rPr>
        <w:rFonts w:hint="default"/>
      </w:rPr>
    </w:lvl>
  </w:abstractNum>
  <w:abstractNum w:abstractNumId="23" w15:restartNumberingAfterBreak="0">
    <w:nsid w:val="6F3D389A"/>
    <w:multiLevelType w:val="hybridMultilevel"/>
    <w:tmpl w:val="173A7278"/>
    <w:lvl w:ilvl="0" w:tplc="A808DA10">
      <w:start w:val="1"/>
      <w:numFmt w:val="bullet"/>
      <w:lvlText w:val=""/>
      <w:lvlJc w:val="left"/>
      <w:pPr>
        <w:ind w:left="360" w:hanging="3"/>
      </w:pPr>
      <w:rPr>
        <w:rFonts w:ascii="Symbol" w:hAnsi="Symbol" w:hint="default"/>
        <w:color w:val="000000" w:themeColor="text1"/>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78756D61"/>
    <w:multiLevelType w:val="multilevel"/>
    <w:tmpl w:val="FFA27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F646872"/>
    <w:multiLevelType w:val="hybridMultilevel"/>
    <w:tmpl w:val="E1B68D0C"/>
    <w:lvl w:ilvl="0" w:tplc="20E2049A">
      <w:start w:val="1"/>
      <w:numFmt w:val="bullet"/>
      <w:lvlText w:val=""/>
      <w:lvlJc w:val="left"/>
      <w:pPr>
        <w:ind w:left="1072" w:hanging="358"/>
      </w:pPr>
      <w:rPr>
        <w:rFonts w:ascii="Symbol" w:hAnsi="Symbol" w:hint="default"/>
        <w:color w:val="000000" w:themeColor="text1"/>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653605167">
    <w:abstractNumId w:val="10"/>
  </w:num>
  <w:num w:numId="2" w16cid:durableId="778599631">
    <w:abstractNumId w:val="15"/>
  </w:num>
  <w:num w:numId="3" w16cid:durableId="1389110634">
    <w:abstractNumId w:val="22"/>
  </w:num>
  <w:num w:numId="4" w16cid:durableId="2134782029">
    <w:abstractNumId w:val="12"/>
  </w:num>
  <w:num w:numId="5" w16cid:durableId="881787082">
    <w:abstractNumId w:val="20"/>
  </w:num>
  <w:num w:numId="6" w16cid:durableId="1089082684">
    <w:abstractNumId w:val="23"/>
  </w:num>
  <w:num w:numId="7" w16cid:durableId="1943295871">
    <w:abstractNumId w:val="25"/>
  </w:num>
  <w:num w:numId="8" w16cid:durableId="519468951">
    <w:abstractNumId w:val="17"/>
  </w:num>
  <w:num w:numId="9" w16cid:durableId="1217887709">
    <w:abstractNumId w:val="16"/>
  </w:num>
  <w:num w:numId="10" w16cid:durableId="1025015453">
    <w:abstractNumId w:val="11"/>
  </w:num>
  <w:num w:numId="11" w16cid:durableId="675884309">
    <w:abstractNumId w:val="21"/>
  </w:num>
  <w:num w:numId="12" w16cid:durableId="1172841861">
    <w:abstractNumId w:val="14"/>
  </w:num>
  <w:num w:numId="13" w16cid:durableId="1554653792">
    <w:abstractNumId w:val="0"/>
  </w:num>
  <w:num w:numId="14" w16cid:durableId="1562786844">
    <w:abstractNumId w:val="1"/>
  </w:num>
  <w:num w:numId="15" w16cid:durableId="88356692">
    <w:abstractNumId w:val="2"/>
  </w:num>
  <w:num w:numId="16" w16cid:durableId="992946143">
    <w:abstractNumId w:val="3"/>
  </w:num>
  <w:num w:numId="17" w16cid:durableId="55904846">
    <w:abstractNumId w:val="8"/>
  </w:num>
  <w:num w:numId="18" w16cid:durableId="1776704801">
    <w:abstractNumId w:val="4"/>
  </w:num>
  <w:num w:numId="19" w16cid:durableId="669213566">
    <w:abstractNumId w:val="5"/>
  </w:num>
  <w:num w:numId="20" w16cid:durableId="1590967839">
    <w:abstractNumId w:val="6"/>
  </w:num>
  <w:num w:numId="21" w16cid:durableId="1618637389">
    <w:abstractNumId w:val="7"/>
  </w:num>
  <w:num w:numId="22" w16cid:durableId="220409768">
    <w:abstractNumId w:val="9"/>
  </w:num>
  <w:num w:numId="23" w16cid:durableId="1088381451">
    <w:abstractNumId w:val="19"/>
  </w:num>
  <w:num w:numId="24" w16cid:durableId="1781073276">
    <w:abstractNumId w:val="13"/>
  </w:num>
  <w:num w:numId="25" w16cid:durableId="1274554083">
    <w:abstractNumId w:val="24"/>
  </w:num>
  <w:num w:numId="26" w16cid:durableId="765030988">
    <w:abstractNumId w:val="18"/>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ristina Paca">
    <w15:presenceInfo w15:providerId="AD" w15:userId="S::cristina.paca@eurotech-universities.eu::5096f601-1fe3-4ea6-9926-43449923160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CC1"/>
    <w:rsid w:val="000405DF"/>
    <w:rsid w:val="000437DE"/>
    <w:rsid w:val="000671C1"/>
    <w:rsid w:val="00074D8D"/>
    <w:rsid w:val="00075341"/>
    <w:rsid w:val="00091EB6"/>
    <w:rsid w:val="0009434A"/>
    <w:rsid w:val="0009612A"/>
    <w:rsid w:val="000B0937"/>
    <w:rsid w:val="000D40B6"/>
    <w:rsid w:val="000D6189"/>
    <w:rsid w:val="000E6C80"/>
    <w:rsid w:val="000F1782"/>
    <w:rsid w:val="000F7413"/>
    <w:rsid w:val="00103BA0"/>
    <w:rsid w:val="00104572"/>
    <w:rsid w:val="00117CFC"/>
    <w:rsid w:val="00124777"/>
    <w:rsid w:val="00124B19"/>
    <w:rsid w:val="00131788"/>
    <w:rsid w:val="00132CFA"/>
    <w:rsid w:val="001336C5"/>
    <w:rsid w:val="00136D39"/>
    <w:rsid w:val="001604F9"/>
    <w:rsid w:val="001841B9"/>
    <w:rsid w:val="0018722A"/>
    <w:rsid w:val="00193F06"/>
    <w:rsid w:val="001B61C9"/>
    <w:rsid w:val="00202537"/>
    <w:rsid w:val="002036F4"/>
    <w:rsid w:val="002122DC"/>
    <w:rsid w:val="002141CE"/>
    <w:rsid w:val="002143AF"/>
    <w:rsid w:val="002148E6"/>
    <w:rsid w:val="002169CB"/>
    <w:rsid w:val="0022101D"/>
    <w:rsid w:val="00221691"/>
    <w:rsid w:val="00225780"/>
    <w:rsid w:val="002342CB"/>
    <w:rsid w:val="00240F14"/>
    <w:rsid w:val="0024439D"/>
    <w:rsid w:val="00250693"/>
    <w:rsid w:val="002534C4"/>
    <w:rsid w:val="002539EC"/>
    <w:rsid w:val="0025464E"/>
    <w:rsid w:val="00261E0E"/>
    <w:rsid w:val="00266B6C"/>
    <w:rsid w:val="002741A9"/>
    <w:rsid w:val="002820E2"/>
    <w:rsid w:val="00291974"/>
    <w:rsid w:val="002945CB"/>
    <w:rsid w:val="002A29D3"/>
    <w:rsid w:val="002A752A"/>
    <w:rsid w:val="002B6E27"/>
    <w:rsid w:val="002C7171"/>
    <w:rsid w:val="002F164B"/>
    <w:rsid w:val="002F2150"/>
    <w:rsid w:val="002F490E"/>
    <w:rsid w:val="002F7A77"/>
    <w:rsid w:val="00312DB3"/>
    <w:rsid w:val="00314182"/>
    <w:rsid w:val="00347E36"/>
    <w:rsid w:val="00365DF0"/>
    <w:rsid w:val="00371179"/>
    <w:rsid w:val="00373E1B"/>
    <w:rsid w:val="003745F6"/>
    <w:rsid w:val="00380000"/>
    <w:rsid w:val="0038106D"/>
    <w:rsid w:val="003A06D7"/>
    <w:rsid w:val="003A6797"/>
    <w:rsid w:val="003B4D36"/>
    <w:rsid w:val="003B688E"/>
    <w:rsid w:val="003C5562"/>
    <w:rsid w:val="003D41FD"/>
    <w:rsid w:val="003F37CC"/>
    <w:rsid w:val="00416E23"/>
    <w:rsid w:val="004370BD"/>
    <w:rsid w:val="00442B2F"/>
    <w:rsid w:val="004629B5"/>
    <w:rsid w:val="00462A46"/>
    <w:rsid w:val="0047105F"/>
    <w:rsid w:val="004711AC"/>
    <w:rsid w:val="00480422"/>
    <w:rsid w:val="00482A82"/>
    <w:rsid w:val="0048564D"/>
    <w:rsid w:val="004A3C90"/>
    <w:rsid w:val="004D0621"/>
    <w:rsid w:val="004D7ABB"/>
    <w:rsid w:val="004E2020"/>
    <w:rsid w:val="004E4ACC"/>
    <w:rsid w:val="004E50D7"/>
    <w:rsid w:val="004F185E"/>
    <w:rsid w:val="004F7094"/>
    <w:rsid w:val="00500391"/>
    <w:rsid w:val="0051348C"/>
    <w:rsid w:val="00517396"/>
    <w:rsid w:val="00521B0F"/>
    <w:rsid w:val="00525F6D"/>
    <w:rsid w:val="00532E10"/>
    <w:rsid w:val="00537B8A"/>
    <w:rsid w:val="005436E7"/>
    <w:rsid w:val="00543974"/>
    <w:rsid w:val="005744B0"/>
    <w:rsid w:val="005A0F6A"/>
    <w:rsid w:val="005C019A"/>
    <w:rsid w:val="005C37B4"/>
    <w:rsid w:val="005C48BD"/>
    <w:rsid w:val="005D0E71"/>
    <w:rsid w:val="005E08FD"/>
    <w:rsid w:val="005E1997"/>
    <w:rsid w:val="005E305A"/>
    <w:rsid w:val="005F23A3"/>
    <w:rsid w:val="006149F3"/>
    <w:rsid w:val="006460EA"/>
    <w:rsid w:val="00654753"/>
    <w:rsid w:val="006638BF"/>
    <w:rsid w:val="006709BD"/>
    <w:rsid w:val="00677497"/>
    <w:rsid w:val="006838EE"/>
    <w:rsid w:val="0069398D"/>
    <w:rsid w:val="006A1171"/>
    <w:rsid w:val="006A2EB8"/>
    <w:rsid w:val="006D7BE7"/>
    <w:rsid w:val="006E2707"/>
    <w:rsid w:val="00703A18"/>
    <w:rsid w:val="0071592C"/>
    <w:rsid w:val="007216E1"/>
    <w:rsid w:val="007251E1"/>
    <w:rsid w:val="007348AF"/>
    <w:rsid w:val="0073586C"/>
    <w:rsid w:val="00745D14"/>
    <w:rsid w:val="00746CC0"/>
    <w:rsid w:val="00760FC4"/>
    <w:rsid w:val="00781082"/>
    <w:rsid w:val="007A03D7"/>
    <w:rsid w:val="007B0C79"/>
    <w:rsid w:val="007B1C4F"/>
    <w:rsid w:val="007E32E6"/>
    <w:rsid w:val="008057AB"/>
    <w:rsid w:val="00831C40"/>
    <w:rsid w:val="00841040"/>
    <w:rsid w:val="0085017A"/>
    <w:rsid w:val="0085096D"/>
    <w:rsid w:val="0086132E"/>
    <w:rsid w:val="00865213"/>
    <w:rsid w:val="008666EA"/>
    <w:rsid w:val="00890377"/>
    <w:rsid w:val="00891C34"/>
    <w:rsid w:val="00894070"/>
    <w:rsid w:val="008B1D07"/>
    <w:rsid w:val="008C367A"/>
    <w:rsid w:val="008C40D4"/>
    <w:rsid w:val="008D078F"/>
    <w:rsid w:val="008D1364"/>
    <w:rsid w:val="008D77FC"/>
    <w:rsid w:val="008E468C"/>
    <w:rsid w:val="008E57AC"/>
    <w:rsid w:val="00900035"/>
    <w:rsid w:val="009009D3"/>
    <w:rsid w:val="00914602"/>
    <w:rsid w:val="009310A3"/>
    <w:rsid w:val="00942394"/>
    <w:rsid w:val="009502C4"/>
    <w:rsid w:val="00951C32"/>
    <w:rsid w:val="00951D9D"/>
    <w:rsid w:val="0098591F"/>
    <w:rsid w:val="009911E7"/>
    <w:rsid w:val="00993058"/>
    <w:rsid w:val="009939E4"/>
    <w:rsid w:val="009A33F7"/>
    <w:rsid w:val="009A3998"/>
    <w:rsid w:val="009A5154"/>
    <w:rsid w:val="009A5F0A"/>
    <w:rsid w:val="009B0D89"/>
    <w:rsid w:val="009B29B6"/>
    <w:rsid w:val="009B585C"/>
    <w:rsid w:val="009C1132"/>
    <w:rsid w:val="009D3525"/>
    <w:rsid w:val="009E30D8"/>
    <w:rsid w:val="009E3CCE"/>
    <w:rsid w:val="009E4A02"/>
    <w:rsid w:val="009E7F43"/>
    <w:rsid w:val="00A12DE5"/>
    <w:rsid w:val="00A23B86"/>
    <w:rsid w:val="00A27D41"/>
    <w:rsid w:val="00A36943"/>
    <w:rsid w:val="00A43530"/>
    <w:rsid w:val="00A54E26"/>
    <w:rsid w:val="00A57097"/>
    <w:rsid w:val="00A701EE"/>
    <w:rsid w:val="00A72A5F"/>
    <w:rsid w:val="00A7302F"/>
    <w:rsid w:val="00A95E66"/>
    <w:rsid w:val="00A972AC"/>
    <w:rsid w:val="00AA6FFA"/>
    <w:rsid w:val="00AB0F2F"/>
    <w:rsid w:val="00AB2AA3"/>
    <w:rsid w:val="00AC6D11"/>
    <w:rsid w:val="00AD0633"/>
    <w:rsid w:val="00AD110F"/>
    <w:rsid w:val="00AF3BFE"/>
    <w:rsid w:val="00AF7B17"/>
    <w:rsid w:val="00B00BF4"/>
    <w:rsid w:val="00B055B7"/>
    <w:rsid w:val="00B06A6F"/>
    <w:rsid w:val="00B11F52"/>
    <w:rsid w:val="00B12BCB"/>
    <w:rsid w:val="00B149CC"/>
    <w:rsid w:val="00B14A17"/>
    <w:rsid w:val="00B15ED9"/>
    <w:rsid w:val="00B1617D"/>
    <w:rsid w:val="00B171CD"/>
    <w:rsid w:val="00B2176F"/>
    <w:rsid w:val="00B2347E"/>
    <w:rsid w:val="00B3317C"/>
    <w:rsid w:val="00B4203C"/>
    <w:rsid w:val="00B510D5"/>
    <w:rsid w:val="00B57B10"/>
    <w:rsid w:val="00B631DA"/>
    <w:rsid w:val="00B647F7"/>
    <w:rsid w:val="00B64E13"/>
    <w:rsid w:val="00B94727"/>
    <w:rsid w:val="00BA1CC1"/>
    <w:rsid w:val="00BB14A4"/>
    <w:rsid w:val="00BD3C5D"/>
    <w:rsid w:val="00BD651D"/>
    <w:rsid w:val="00BE4157"/>
    <w:rsid w:val="00BE7DD5"/>
    <w:rsid w:val="00BF3EE4"/>
    <w:rsid w:val="00C00508"/>
    <w:rsid w:val="00C368F4"/>
    <w:rsid w:val="00C3799C"/>
    <w:rsid w:val="00C42234"/>
    <w:rsid w:val="00C64A99"/>
    <w:rsid w:val="00C6741D"/>
    <w:rsid w:val="00C80183"/>
    <w:rsid w:val="00CB194B"/>
    <w:rsid w:val="00CE4C9D"/>
    <w:rsid w:val="00D07884"/>
    <w:rsid w:val="00D2256D"/>
    <w:rsid w:val="00D35424"/>
    <w:rsid w:val="00D372D8"/>
    <w:rsid w:val="00D50E0D"/>
    <w:rsid w:val="00D63EEE"/>
    <w:rsid w:val="00D64358"/>
    <w:rsid w:val="00DB3C7E"/>
    <w:rsid w:val="00DC173A"/>
    <w:rsid w:val="00DC698F"/>
    <w:rsid w:val="00DD4DDE"/>
    <w:rsid w:val="00DD5493"/>
    <w:rsid w:val="00E055B6"/>
    <w:rsid w:val="00E14DB0"/>
    <w:rsid w:val="00E23B37"/>
    <w:rsid w:val="00E34B0F"/>
    <w:rsid w:val="00E7042B"/>
    <w:rsid w:val="00E8253C"/>
    <w:rsid w:val="00E83F5A"/>
    <w:rsid w:val="00E86C91"/>
    <w:rsid w:val="00EA3E2F"/>
    <w:rsid w:val="00EA61CB"/>
    <w:rsid w:val="00EB760E"/>
    <w:rsid w:val="00ED13B4"/>
    <w:rsid w:val="00F0002D"/>
    <w:rsid w:val="00F10E94"/>
    <w:rsid w:val="00F37D6F"/>
    <w:rsid w:val="00F44941"/>
    <w:rsid w:val="00F456C6"/>
    <w:rsid w:val="00F526E1"/>
    <w:rsid w:val="00F63A06"/>
    <w:rsid w:val="00F64298"/>
    <w:rsid w:val="00F95737"/>
    <w:rsid w:val="00FA1286"/>
    <w:rsid w:val="00FA4254"/>
    <w:rsid w:val="00FB0159"/>
    <w:rsid w:val="00FB2965"/>
    <w:rsid w:val="00FC135B"/>
    <w:rsid w:val="00FC4EA8"/>
    <w:rsid w:val="00FD1928"/>
    <w:rsid w:val="00FD4670"/>
    <w:rsid w:val="00FF2F00"/>
    <w:rsid w:val="00FF44F1"/>
    <w:rsid w:val="00FF5847"/>
    <w:rsid w:val="06CE2AF9"/>
    <w:rsid w:val="0913FDB8"/>
    <w:rsid w:val="099D2D0C"/>
    <w:rsid w:val="0E05FC92"/>
    <w:rsid w:val="1114A94D"/>
    <w:rsid w:val="1181A108"/>
    <w:rsid w:val="127CD8AE"/>
    <w:rsid w:val="137CFA79"/>
    <w:rsid w:val="13AC24CF"/>
    <w:rsid w:val="13C61EB1"/>
    <w:rsid w:val="14E034F1"/>
    <w:rsid w:val="2231D6B4"/>
    <w:rsid w:val="23C0437F"/>
    <w:rsid w:val="26FA77F7"/>
    <w:rsid w:val="28A025E6"/>
    <w:rsid w:val="29187B0E"/>
    <w:rsid w:val="296D444F"/>
    <w:rsid w:val="2C3D808B"/>
    <w:rsid w:val="2D637628"/>
    <w:rsid w:val="30ED8930"/>
    <w:rsid w:val="33269AD6"/>
    <w:rsid w:val="367A8C20"/>
    <w:rsid w:val="39BAFD15"/>
    <w:rsid w:val="39FF9B1D"/>
    <w:rsid w:val="3D6644C6"/>
    <w:rsid w:val="3D91C2FA"/>
    <w:rsid w:val="41D7854E"/>
    <w:rsid w:val="41EF3E71"/>
    <w:rsid w:val="43FD28D7"/>
    <w:rsid w:val="4775191C"/>
    <w:rsid w:val="50683952"/>
    <w:rsid w:val="519E0A4F"/>
    <w:rsid w:val="57954D27"/>
    <w:rsid w:val="585F49EC"/>
    <w:rsid w:val="5D1E2832"/>
    <w:rsid w:val="5D5927B5"/>
    <w:rsid w:val="5FFE68E1"/>
    <w:rsid w:val="6AE0C80D"/>
    <w:rsid w:val="6E092F6A"/>
    <w:rsid w:val="6E63169A"/>
    <w:rsid w:val="6FCAD0FC"/>
    <w:rsid w:val="70D987E4"/>
    <w:rsid w:val="739564F0"/>
    <w:rsid w:val="7600B463"/>
    <w:rsid w:val="76C588EC"/>
    <w:rsid w:val="77C872D3"/>
    <w:rsid w:val="7D44155B"/>
    <w:rsid w:val="7FA72587"/>
    <w:rsid w:val="7FB310DD"/>
  </w:rsids>
  <m:mathPr>
    <m:mathFont m:val="Cambria Math"/>
    <m:brkBin m:val="before"/>
    <m:brkBinSub m:val="--"/>
    <m:smallFrac/>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581E589"/>
  <w15:docId w15:val="{ABE3B358-53E2-4385-BD52-0E2AC0BD4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0" w:defSemiHidden="0" w:defUnhideWhenUsed="0" w:defQFormat="0" w:count="376">
    <w:lsdException w:name="heading 4" w:qFormat="1"/>
    <w:lsdException w:name="heading 5" w:qFormat="1"/>
    <w:lsdException w:name="heading 6"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03BA0"/>
    <w:pPr>
      <w:spacing w:after="0" w:line="240" w:lineRule="auto"/>
      <w:jc w:val="both"/>
    </w:pPr>
    <w:rPr>
      <w:rFonts w:ascii="Arial" w:hAnsi="Arial"/>
      <w:color w:val="000000" w:themeColor="text1"/>
      <w:lang w:val="en-GB"/>
    </w:rPr>
  </w:style>
  <w:style w:type="paragraph" w:styleId="Heading1">
    <w:name w:val="heading 1"/>
    <w:basedOn w:val="Normal"/>
    <w:next w:val="Normal"/>
    <w:link w:val="Heading1Char"/>
    <w:qFormat/>
    <w:rsid w:val="00B57B10"/>
    <w:pPr>
      <w:keepNext/>
      <w:keepLines/>
      <w:pBdr>
        <w:bottom w:val="single" w:sz="4" w:space="0" w:color="7CBA30"/>
      </w:pBdr>
      <w:spacing w:line="720" w:lineRule="exact"/>
      <w:jc w:val="left"/>
      <w:outlineLvl w:val="0"/>
    </w:pPr>
    <w:rPr>
      <w:rFonts w:eastAsiaTheme="majorEastAsia" w:cs="Times New Roman (Koppen CS)"/>
      <w:b/>
      <w:bCs/>
      <w:caps/>
      <w:color w:val="031423" w:themeColor="text2"/>
      <w:sz w:val="48"/>
      <w:szCs w:val="32"/>
    </w:rPr>
  </w:style>
  <w:style w:type="paragraph" w:styleId="Heading2">
    <w:name w:val="heading 2"/>
    <w:basedOn w:val="Normal"/>
    <w:next w:val="Normal"/>
    <w:link w:val="Heading2Char"/>
    <w:unhideWhenUsed/>
    <w:qFormat/>
    <w:rsid w:val="003745F6"/>
    <w:pPr>
      <w:keepNext/>
      <w:keepLines/>
      <w:spacing w:line="576" w:lineRule="exact"/>
      <w:jc w:val="left"/>
      <w:outlineLvl w:val="1"/>
    </w:pPr>
    <w:rPr>
      <w:rFonts w:eastAsiaTheme="majorEastAsia" w:cstheme="majorBidi"/>
      <w:b/>
      <w:bCs/>
      <w:caps/>
      <w:color w:val="7CBA30"/>
      <w:sz w:val="36"/>
      <w:szCs w:val="26"/>
    </w:rPr>
  </w:style>
  <w:style w:type="paragraph" w:styleId="Heading3">
    <w:name w:val="heading 3"/>
    <w:basedOn w:val="Normal"/>
    <w:link w:val="Heading3Char"/>
    <w:unhideWhenUsed/>
    <w:qFormat/>
    <w:rsid w:val="003745F6"/>
    <w:pPr>
      <w:keepNext/>
      <w:keepLines/>
      <w:spacing w:line="360" w:lineRule="auto"/>
      <w:jc w:val="left"/>
      <w:outlineLvl w:val="2"/>
    </w:pPr>
    <w:rPr>
      <w:rFonts w:eastAsiaTheme="majorEastAsia" w:cs="Times New Roman (Koppen CS)"/>
      <w:b/>
      <w:bCs/>
      <w:caps/>
      <w:color w:val="7CBA30"/>
      <w:sz w:val="32"/>
    </w:rPr>
  </w:style>
  <w:style w:type="paragraph" w:styleId="Heading4">
    <w:name w:val="heading 4"/>
    <w:basedOn w:val="Normal"/>
    <w:next w:val="Normal"/>
    <w:link w:val="Heading4Char"/>
    <w:qFormat/>
    <w:rsid w:val="00A54E26"/>
    <w:pPr>
      <w:keepNext/>
      <w:keepLines/>
      <w:spacing w:before="40" w:line="360" w:lineRule="auto"/>
      <w:jc w:val="left"/>
      <w:outlineLvl w:val="3"/>
    </w:pPr>
    <w:rPr>
      <w:rFonts w:eastAsiaTheme="majorEastAsia" w:cs="Times New Roman (Koppen CS)"/>
      <w:b/>
      <w:iCs/>
      <w:color w:val="031423" w:themeColor="text2"/>
      <w:sz w:val="24"/>
    </w:rPr>
  </w:style>
  <w:style w:type="paragraph" w:styleId="Heading5">
    <w:name w:val="heading 5"/>
    <w:basedOn w:val="Normal"/>
    <w:link w:val="Heading5Char"/>
    <w:qFormat/>
    <w:rsid w:val="00A54E26"/>
    <w:pPr>
      <w:keepNext/>
      <w:keepLines/>
      <w:spacing w:before="40"/>
      <w:jc w:val="left"/>
      <w:outlineLvl w:val="4"/>
    </w:pPr>
    <w:rPr>
      <w:rFonts w:eastAsiaTheme="majorEastAsia" w:cs="Times New Roman (Koppen CS)"/>
      <w:b/>
      <w:color w:val="031423" w:themeColor="text2"/>
    </w:rPr>
  </w:style>
  <w:style w:type="paragraph" w:styleId="Heading6">
    <w:name w:val="heading 6"/>
    <w:basedOn w:val="Normal"/>
    <w:link w:val="Heading6Char"/>
    <w:unhideWhenUsed/>
    <w:qFormat/>
    <w:rsid w:val="00A54E26"/>
    <w:pPr>
      <w:keepNext/>
      <w:keepLines/>
      <w:spacing w:before="40"/>
      <w:jc w:val="left"/>
      <w:outlineLvl w:val="5"/>
    </w:pPr>
    <w:rPr>
      <w:rFonts w:eastAsiaTheme="majorEastAsia" w:cstheme="majorBidi"/>
      <w:b/>
      <w:color w:val="031423"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10E94"/>
    <w:pPr>
      <w:tabs>
        <w:tab w:val="center" w:pos="4536"/>
        <w:tab w:val="right" w:pos="9072"/>
      </w:tabs>
    </w:pPr>
  </w:style>
  <w:style w:type="character" w:customStyle="1" w:styleId="HeaderChar">
    <w:name w:val="Header Char"/>
    <w:basedOn w:val="DefaultParagraphFont"/>
    <w:link w:val="Header"/>
    <w:uiPriority w:val="99"/>
    <w:rsid w:val="00F10E94"/>
  </w:style>
  <w:style w:type="paragraph" w:styleId="Footer">
    <w:name w:val="footer"/>
    <w:basedOn w:val="Normal"/>
    <w:link w:val="FooterChar"/>
    <w:uiPriority w:val="99"/>
    <w:unhideWhenUsed/>
    <w:rsid w:val="00F10E94"/>
    <w:pPr>
      <w:tabs>
        <w:tab w:val="center" w:pos="4536"/>
        <w:tab w:val="right" w:pos="9072"/>
      </w:tabs>
    </w:pPr>
  </w:style>
  <w:style w:type="character" w:customStyle="1" w:styleId="FooterChar">
    <w:name w:val="Footer Char"/>
    <w:basedOn w:val="DefaultParagraphFont"/>
    <w:link w:val="Footer"/>
    <w:uiPriority w:val="99"/>
    <w:rsid w:val="00F10E94"/>
  </w:style>
  <w:style w:type="paragraph" w:customStyle="1" w:styleId="TitlesTable">
    <w:name w:val="Titles_Table"/>
    <w:basedOn w:val="Normal"/>
    <w:uiPriority w:val="99"/>
    <w:rsid w:val="001841B9"/>
    <w:pPr>
      <w:widowControl w:val="0"/>
      <w:autoSpaceDE w:val="0"/>
      <w:autoSpaceDN w:val="0"/>
      <w:adjustRightInd w:val="0"/>
      <w:spacing w:line="288" w:lineRule="auto"/>
      <w:jc w:val="center"/>
      <w:textAlignment w:val="center"/>
    </w:pPr>
    <w:rPr>
      <w:rFonts w:cs="MinionPro-Regular"/>
      <w:b/>
      <w:caps/>
      <w:color w:val="DADC27" w:themeColor="accent6"/>
      <w:szCs w:val="24"/>
    </w:rPr>
  </w:style>
  <w:style w:type="character" w:styleId="PageNumber">
    <w:name w:val="page number"/>
    <w:basedOn w:val="DefaultParagraphFont"/>
    <w:uiPriority w:val="99"/>
    <w:semiHidden/>
    <w:unhideWhenUsed/>
    <w:rsid w:val="00A23B86"/>
  </w:style>
  <w:style w:type="character" w:customStyle="1" w:styleId="Heading1Char">
    <w:name w:val="Heading 1 Char"/>
    <w:basedOn w:val="DefaultParagraphFont"/>
    <w:link w:val="Heading1"/>
    <w:rsid w:val="00B57B10"/>
    <w:rPr>
      <w:rFonts w:ascii="Arial" w:eastAsiaTheme="majorEastAsia" w:hAnsi="Arial" w:cs="Times New Roman (Koppen CS)"/>
      <w:b/>
      <w:bCs/>
      <w:caps/>
      <w:color w:val="031423" w:themeColor="text2"/>
      <w:sz w:val="48"/>
      <w:szCs w:val="32"/>
      <w:lang w:val="en-GB"/>
    </w:rPr>
  </w:style>
  <w:style w:type="character" w:customStyle="1" w:styleId="Heading2Char">
    <w:name w:val="Heading 2 Char"/>
    <w:basedOn w:val="DefaultParagraphFont"/>
    <w:link w:val="Heading2"/>
    <w:rsid w:val="003745F6"/>
    <w:rPr>
      <w:rFonts w:ascii="Arial" w:eastAsiaTheme="majorEastAsia" w:hAnsi="Arial" w:cstheme="majorBidi"/>
      <w:b/>
      <w:bCs/>
      <w:caps/>
      <w:color w:val="7CBA30"/>
      <w:sz w:val="36"/>
      <w:szCs w:val="26"/>
      <w:lang w:val="en-GB"/>
    </w:rPr>
  </w:style>
  <w:style w:type="character" w:customStyle="1" w:styleId="Heading3Char">
    <w:name w:val="Heading 3 Char"/>
    <w:basedOn w:val="DefaultParagraphFont"/>
    <w:link w:val="Heading3"/>
    <w:rsid w:val="003745F6"/>
    <w:rPr>
      <w:rFonts w:ascii="Arial" w:eastAsiaTheme="majorEastAsia" w:hAnsi="Arial" w:cs="Times New Roman (Koppen CS)"/>
      <w:b/>
      <w:bCs/>
      <w:caps/>
      <w:color w:val="7CBA30"/>
      <w:sz w:val="32"/>
      <w:lang w:val="en-GB"/>
    </w:rPr>
  </w:style>
  <w:style w:type="numbering" w:customStyle="1" w:styleId="BulletpointsLIST">
    <w:name w:val="Bullet points LIST"/>
    <w:rsid w:val="00C80183"/>
    <w:pPr>
      <w:numPr>
        <w:numId w:val="2"/>
      </w:numPr>
    </w:pPr>
  </w:style>
  <w:style w:type="paragraph" w:customStyle="1" w:styleId="IMPORTANTTEXT">
    <w:name w:val="IMPORTANT_TEXT"/>
    <w:basedOn w:val="Normal"/>
    <w:qFormat/>
    <w:rsid w:val="00A54E26"/>
    <w:pPr>
      <w:pBdr>
        <w:top w:val="single" w:sz="4" w:space="6" w:color="031423" w:themeColor="text2"/>
        <w:bottom w:val="single" w:sz="4" w:space="6" w:color="031423" w:themeColor="text2"/>
      </w:pBdr>
    </w:pPr>
    <w:rPr>
      <w:b/>
      <w:caps/>
      <w:color w:val="031423" w:themeColor="text2"/>
      <w:szCs w:val="20"/>
    </w:rPr>
  </w:style>
  <w:style w:type="paragraph" w:styleId="FootnoteText">
    <w:name w:val="footnote text"/>
    <w:aliases w:val="Footnote Texts"/>
    <w:basedOn w:val="Normal"/>
    <w:link w:val="FootnoteTextChar"/>
    <w:rsid w:val="007251E1"/>
    <w:rPr>
      <w:sz w:val="16"/>
      <w:szCs w:val="24"/>
    </w:rPr>
  </w:style>
  <w:style w:type="numbering" w:customStyle="1" w:styleId="NumberedLIST">
    <w:name w:val="Numbered LIST"/>
    <w:rsid w:val="00E23B37"/>
    <w:pPr>
      <w:numPr>
        <w:numId w:val="3"/>
      </w:numPr>
    </w:pPr>
  </w:style>
  <w:style w:type="character" w:customStyle="1" w:styleId="FootnoteTextChar">
    <w:name w:val="Footnote Text Char"/>
    <w:aliases w:val="Footnote Texts Char"/>
    <w:basedOn w:val="DefaultParagraphFont"/>
    <w:link w:val="FootnoteText"/>
    <w:rsid w:val="007251E1"/>
    <w:rPr>
      <w:color w:val="4D4D4F"/>
      <w:sz w:val="16"/>
      <w:szCs w:val="24"/>
    </w:rPr>
  </w:style>
  <w:style w:type="character" w:styleId="FootnoteReference">
    <w:name w:val="footnote reference"/>
    <w:basedOn w:val="DefaultParagraphFont"/>
    <w:rsid w:val="001841B9"/>
    <w:rPr>
      <w:rFonts w:ascii="Arial" w:hAnsi="Arial"/>
      <w:vertAlign w:val="superscript"/>
    </w:rPr>
  </w:style>
  <w:style w:type="paragraph" w:customStyle="1" w:styleId="Style1">
    <w:name w:val="Style1"/>
    <w:basedOn w:val="Normal"/>
    <w:qFormat/>
    <w:rsid w:val="00B57B10"/>
    <w:pPr>
      <w:numPr>
        <w:numId w:val="4"/>
      </w:numPr>
    </w:pPr>
  </w:style>
  <w:style w:type="paragraph" w:customStyle="1" w:styleId="Style2">
    <w:name w:val="Style2"/>
    <w:basedOn w:val="Normal"/>
    <w:qFormat/>
    <w:rsid w:val="003745F6"/>
    <w:pPr>
      <w:numPr>
        <w:numId w:val="5"/>
      </w:numPr>
    </w:pPr>
    <w:rPr>
      <w:lang w:val="en-US"/>
    </w:rPr>
  </w:style>
  <w:style w:type="paragraph" w:customStyle="1" w:styleId="Style3">
    <w:name w:val="Style3"/>
    <w:basedOn w:val="Style2"/>
    <w:qFormat/>
    <w:rsid w:val="0085017A"/>
    <w:pPr>
      <w:numPr>
        <w:numId w:val="8"/>
      </w:numPr>
    </w:pPr>
  </w:style>
  <w:style w:type="paragraph" w:customStyle="1" w:styleId="Style4">
    <w:name w:val="Style4"/>
    <w:basedOn w:val="Style3"/>
    <w:qFormat/>
    <w:rsid w:val="009C1132"/>
    <w:pPr>
      <w:numPr>
        <w:numId w:val="9"/>
      </w:numPr>
    </w:pPr>
  </w:style>
  <w:style w:type="paragraph" w:customStyle="1" w:styleId="Tabletext">
    <w:name w:val="Table_text"/>
    <w:basedOn w:val="Normal"/>
    <w:qFormat/>
    <w:rsid w:val="007216E1"/>
    <w:pPr>
      <w:jc w:val="left"/>
    </w:pPr>
  </w:style>
  <w:style w:type="character" w:customStyle="1" w:styleId="Heading4Char">
    <w:name w:val="Heading 4 Char"/>
    <w:basedOn w:val="DefaultParagraphFont"/>
    <w:link w:val="Heading4"/>
    <w:rsid w:val="00A54E26"/>
    <w:rPr>
      <w:rFonts w:ascii="Arial" w:eastAsiaTheme="majorEastAsia" w:hAnsi="Arial" w:cs="Times New Roman (Koppen CS)"/>
      <w:b/>
      <w:iCs/>
      <w:color w:val="031423" w:themeColor="text2"/>
      <w:sz w:val="24"/>
      <w:lang w:val="en-GB"/>
    </w:rPr>
  </w:style>
  <w:style w:type="paragraph" w:styleId="TOC7">
    <w:name w:val="toc 7"/>
    <w:basedOn w:val="Normal"/>
    <w:next w:val="Normal"/>
    <w:autoRedefine/>
    <w:semiHidden/>
    <w:unhideWhenUsed/>
    <w:rsid w:val="0051348C"/>
    <w:pPr>
      <w:spacing w:after="100"/>
      <w:ind w:left="1200"/>
    </w:pPr>
  </w:style>
  <w:style w:type="character" w:customStyle="1" w:styleId="Heading5Char">
    <w:name w:val="Heading 5 Char"/>
    <w:basedOn w:val="DefaultParagraphFont"/>
    <w:link w:val="Heading5"/>
    <w:rsid w:val="00A54E26"/>
    <w:rPr>
      <w:rFonts w:ascii="Arial" w:eastAsiaTheme="majorEastAsia" w:hAnsi="Arial" w:cs="Times New Roman (Koppen CS)"/>
      <w:b/>
      <w:color w:val="031423" w:themeColor="text2"/>
      <w:lang w:val="en-GB"/>
    </w:rPr>
  </w:style>
  <w:style w:type="paragraph" w:styleId="TOC2">
    <w:name w:val="toc 2"/>
    <w:basedOn w:val="Normal"/>
    <w:next w:val="Normal"/>
    <w:autoRedefine/>
    <w:uiPriority w:val="39"/>
    <w:unhideWhenUsed/>
    <w:rsid w:val="0051348C"/>
    <w:pPr>
      <w:spacing w:after="100"/>
      <w:ind w:left="200"/>
    </w:pPr>
  </w:style>
  <w:style w:type="paragraph" w:styleId="TOC1">
    <w:name w:val="toc 1"/>
    <w:basedOn w:val="Normal"/>
    <w:next w:val="Normal"/>
    <w:autoRedefine/>
    <w:uiPriority w:val="39"/>
    <w:unhideWhenUsed/>
    <w:rsid w:val="0051348C"/>
    <w:pPr>
      <w:spacing w:after="100"/>
    </w:pPr>
  </w:style>
  <w:style w:type="paragraph" w:styleId="TOC3">
    <w:name w:val="toc 3"/>
    <w:basedOn w:val="Normal"/>
    <w:next w:val="Normal"/>
    <w:autoRedefine/>
    <w:uiPriority w:val="39"/>
    <w:unhideWhenUsed/>
    <w:rsid w:val="0051348C"/>
    <w:pPr>
      <w:spacing w:after="100"/>
      <w:ind w:left="400"/>
    </w:pPr>
  </w:style>
  <w:style w:type="paragraph" w:styleId="TOC4">
    <w:name w:val="toc 4"/>
    <w:basedOn w:val="Normal"/>
    <w:next w:val="Normal"/>
    <w:autoRedefine/>
    <w:uiPriority w:val="39"/>
    <w:unhideWhenUsed/>
    <w:rsid w:val="0051348C"/>
    <w:pPr>
      <w:spacing w:after="100"/>
      <w:ind w:left="600"/>
    </w:pPr>
  </w:style>
  <w:style w:type="character" w:styleId="Hyperlink">
    <w:name w:val="Hyperlink"/>
    <w:basedOn w:val="DefaultParagraphFont"/>
    <w:uiPriority w:val="99"/>
    <w:unhideWhenUsed/>
    <w:rsid w:val="0051348C"/>
    <w:rPr>
      <w:color w:val="031423" w:themeColor="hyperlink"/>
      <w:u w:val="single"/>
    </w:rPr>
  </w:style>
  <w:style w:type="character" w:customStyle="1" w:styleId="Heading6Char">
    <w:name w:val="Heading 6 Char"/>
    <w:basedOn w:val="DefaultParagraphFont"/>
    <w:link w:val="Heading6"/>
    <w:rsid w:val="00A54E26"/>
    <w:rPr>
      <w:rFonts w:ascii="Arial" w:eastAsiaTheme="majorEastAsia" w:hAnsi="Arial" w:cstheme="majorBidi"/>
      <w:b/>
      <w:color w:val="031423" w:themeColor="text2"/>
      <w:lang w:val="en-GB"/>
    </w:rPr>
  </w:style>
  <w:style w:type="table" w:styleId="TableGrid">
    <w:name w:val="Table Grid"/>
    <w:basedOn w:val="TableNormal"/>
    <w:rsid w:val="004F18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rsid w:val="003F37CC"/>
    <w:pPr>
      <w:ind w:left="720"/>
      <w:contextualSpacing/>
    </w:pPr>
  </w:style>
  <w:style w:type="character" w:styleId="CommentReference">
    <w:name w:val="annotation reference"/>
    <w:basedOn w:val="DefaultParagraphFont"/>
    <w:semiHidden/>
    <w:unhideWhenUsed/>
    <w:rsid w:val="003A6797"/>
    <w:rPr>
      <w:sz w:val="16"/>
      <w:szCs w:val="16"/>
    </w:rPr>
  </w:style>
  <w:style w:type="paragraph" w:styleId="CommentText">
    <w:name w:val="annotation text"/>
    <w:basedOn w:val="Normal"/>
    <w:link w:val="CommentTextChar"/>
    <w:unhideWhenUsed/>
    <w:rsid w:val="003A6797"/>
    <w:rPr>
      <w:sz w:val="20"/>
      <w:szCs w:val="20"/>
    </w:rPr>
  </w:style>
  <w:style w:type="character" w:customStyle="1" w:styleId="CommentTextChar">
    <w:name w:val="Comment Text Char"/>
    <w:basedOn w:val="DefaultParagraphFont"/>
    <w:link w:val="CommentText"/>
    <w:rsid w:val="003A6797"/>
    <w:rPr>
      <w:rFonts w:ascii="Arial" w:hAnsi="Arial"/>
      <w:color w:val="000000" w:themeColor="text1"/>
      <w:sz w:val="20"/>
      <w:szCs w:val="20"/>
      <w:lang w:val="en-GB"/>
    </w:rPr>
  </w:style>
  <w:style w:type="paragraph" w:styleId="CommentSubject">
    <w:name w:val="annotation subject"/>
    <w:basedOn w:val="CommentText"/>
    <w:next w:val="CommentText"/>
    <w:link w:val="CommentSubjectChar"/>
    <w:semiHidden/>
    <w:unhideWhenUsed/>
    <w:rsid w:val="003A6797"/>
    <w:rPr>
      <w:b/>
      <w:bCs/>
    </w:rPr>
  </w:style>
  <w:style w:type="character" w:customStyle="1" w:styleId="CommentSubjectChar">
    <w:name w:val="Comment Subject Char"/>
    <w:basedOn w:val="CommentTextChar"/>
    <w:link w:val="CommentSubject"/>
    <w:semiHidden/>
    <w:rsid w:val="003A6797"/>
    <w:rPr>
      <w:rFonts w:ascii="Arial" w:hAnsi="Arial"/>
      <w:b/>
      <w:bCs/>
      <w:color w:val="000000" w:themeColor="text1"/>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892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header" Target="header3.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6.emf"/></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istinaPaca\OneDrive%20-%20EUROTECH\Documents\Personal%20templates\EuroTech%20word%20template.dotx" TargetMode="External"/></Relationships>
</file>

<file path=word/theme/theme1.xml><?xml version="1.0" encoding="utf-8"?>
<a:theme xmlns:a="http://schemas.openxmlformats.org/drawingml/2006/main" name="EuroTech Universities">
  <a:themeElements>
    <a:clrScheme name="EuroTech">
      <a:dk1>
        <a:srgbClr val="000000"/>
      </a:dk1>
      <a:lt1>
        <a:srgbClr val="FFFFFF"/>
      </a:lt1>
      <a:dk2>
        <a:srgbClr val="031423"/>
      </a:dk2>
      <a:lt2>
        <a:srgbClr val="7CBA30"/>
      </a:lt2>
      <a:accent1>
        <a:srgbClr val="092D3C"/>
      </a:accent1>
      <a:accent2>
        <a:srgbClr val="B1D12B"/>
      </a:accent2>
      <a:accent3>
        <a:srgbClr val="193A6A"/>
      </a:accent3>
      <a:accent4>
        <a:srgbClr val="1CA43B"/>
      </a:accent4>
      <a:accent5>
        <a:srgbClr val="18625E"/>
      </a:accent5>
      <a:accent6>
        <a:srgbClr val="DADC27"/>
      </a:accent6>
      <a:hlink>
        <a:srgbClr val="031423"/>
      </a:hlink>
      <a:folHlink>
        <a:srgbClr val="193A6A"/>
      </a:folHlink>
    </a:clrScheme>
    <a:fontScheme name="Office">
      <a:majorFont>
        <a:latin typeface="Arial"/>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extLst>
    <a:ext uri="{05A4C25C-085E-4340-85A3-A5531E510DB2}">
      <thm15:themeFamily xmlns:thm15="http://schemas.microsoft.com/office/thememl/2012/main" name="EuroTech Universities" id="{AD553876-6513-2A4A-BB98-EE7B22BD32FD}" vid="{54BEC2F9-E9CC-614C-BE2E-035E5C6AAD9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543EF4889DCD34E84C2E2A4CCCE6710" ma:contentTypeVersion="3" ma:contentTypeDescription="Create a new document." ma:contentTypeScope="" ma:versionID="ae753b7c3d016fe0de5b3e56bac71336">
  <xsd:schema xmlns:xsd="http://www.w3.org/2001/XMLSchema" xmlns:xs="http://www.w3.org/2001/XMLSchema" xmlns:p="http://schemas.microsoft.com/office/2006/metadata/properties" xmlns:ns2="12422d13-c207-4454-8daa-c35ba7fc89e3" targetNamespace="http://schemas.microsoft.com/office/2006/metadata/properties" ma:root="true" ma:fieldsID="49cce095564ae540c9f36a289752ee2e" ns2:_="">
    <xsd:import namespace="12422d13-c207-4454-8daa-c35ba7fc89e3"/>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422d13-c207-4454-8daa-c35ba7fc89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518E40-076C-4F8E-A010-FAD95FA24E0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DD15732-B724-4FAB-834B-944A02C3EE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422d13-c207-4454-8daa-c35ba7fc89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A3B0F83-A298-4D7F-BBC5-7941F3740F5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EuroTech word template</Template>
  <TotalTime>1</TotalTime>
  <Pages>4</Pages>
  <Words>670</Words>
  <Characters>3823</Characters>
  <Application>Microsoft Office Word</Application>
  <DocSecurity>0</DocSecurity>
  <Lines>31</Lines>
  <Paragraphs>8</Paragraphs>
  <ScaleCrop>false</ScaleCrop>
  <Manager/>
  <Company/>
  <LinksUpToDate>false</LinksUpToDate>
  <CharactersWithSpaces>4485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Paca</dc:creator>
  <cp:keywords/>
  <dc:description/>
  <cp:lastModifiedBy>Gintare Medisauskaite</cp:lastModifiedBy>
  <cp:revision>67</cp:revision>
  <dcterms:created xsi:type="dcterms:W3CDTF">2026-06-29T08:26:00Z</dcterms:created>
  <dcterms:modified xsi:type="dcterms:W3CDTF">2026-07-17T14:56:00Z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0x010100C543EF4889DCD34E84C2E2A4CCCE6710</vt:lpwstr>
  </property>
  <property fmtid="{D5CDD505-2E9C-101B-9397-08002B2CF9AE}" pid="3" name="MediaServiceImageTags">
    <vt:lpwstr/>
  </property>
</Properties>
</file>