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0BC76" w14:textId="04EA1E88" w:rsidR="00EB66AA" w:rsidRPr="00C21164" w:rsidRDefault="00EB66AA" w:rsidP="00EB66AA">
      <w:pPr>
        <w:pStyle w:val="Heading1"/>
        <w:jc w:val="center"/>
      </w:pPr>
      <w:r w:rsidRPr="00C21164">
        <w:t>EuroTech RISING STARS AWARD</w:t>
      </w:r>
      <w:r w:rsidR="009F7B25">
        <w:t xml:space="preserve"> 2026</w:t>
      </w:r>
    </w:p>
    <w:p w14:paraId="480ED885" w14:textId="77777777" w:rsidR="00F10E94" w:rsidRPr="002F490E" w:rsidRDefault="00F10E94" w:rsidP="00DC173A">
      <w:pPr>
        <w:rPr>
          <w:szCs w:val="20"/>
        </w:rPr>
      </w:pPr>
    </w:p>
    <w:p w14:paraId="7C955296" w14:textId="6DDD53B4" w:rsidR="004629B5" w:rsidRDefault="00BA1CC1" w:rsidP="003A6797">
      <w:pPr>
        <w:pStyle w:val="Heading2"/>
        <w:jc w:val="center"/>
      </w:pPr>
      <w:r w:rsidRPr="003A6797">
        <w:t>Application</w:t>
      </w:r>
      <w:r w:rsidR="008B2DF9">
        <w:t>-nomination</w:t>
      </w:r>
      <w:r w:rsidR="000B18BC">
        <w:t xml:space="preserve"> FORM</w:t>
      </w:r>
    </w:p>
    <w:p w14:paraId="38AFCF8E" w14:textId="77777777" w:rsidR="00442B2F" w:rsidRDefault="00442B2F" w:rsidP="00442B2F"/>
    <w:p w14:paraId="464E4AE2" w14:textId="77777777" w:rsidR="00442B2F" w:rsidRDefault="00442B2F" w:rsidP="00442B2F"/>
    <w:p w14:paraId="2FC41E28" w14:textId="29B8C968" w:rsidR="00CE4C9D" w:rsidRDefault="00CE4C9D" w:rsidP="00CE4C9D">
      <w:pPr>
        <w:pStyle w:val="Heading3"/>
        <w:jc w:val="center"/>
      </w:pPr>
      <w:r>
        <w:t>PROCESS</w:t>
      </w:r>
      <w:r w:rsidR="00500391">
        <w:t xml:space="preserve"> &amp; TIMELINE</w:t>
      </w:r>
    </w:p>
    <w:tbl>
      <w:tblPr>
        <w:tblStyle w:val="TableGrid"/>
        <w:tblW w:w="0" w:type="auto"/>
        <w:tblLook w:val="04A0" w:firstRow="1" w:lastRow="0" w:firstColumn="1" w:lastColumn="0" w:noHBand="0" w:noVBand="1"/>
      </w:tblPr>
      <w:tblGrid>
        <w:gridCol w:w="9514"/>
      </w:tblGrid>
      <w:tr w:rsidR="00FD4670" w14:paraId="0BFC3709" w14:textId="77777777" w:rsidTr="2C3D808B">
        <w:tc>
          <w:tcPr>
            <w:tcW w:w="9514" w:type="dxa"/>
            <w:tcBorders>
              <w:top w:val="single" w:sz="4" w:space="0" w:color="7CBA30" w:themeColor="background2"/>
              <w:left w:val="single" w:sz="4" w:space="0" w:color="7CBA30" w:themeColor="background2"/>
              <w:bottom w:val="single" w:sz="4" w:space="0" w:color="7CBA30" w:themeColor="background2"/>
              <w:right w:val="single" w:sz="4" w:space="0" w:color="7CBA30" w:themeColor="background2"/>
            </w:tcBorders>
          </w:tcPr>
          <w:p w14:paraId="79BDC501" w14:textId="77777777" w:rsidR="000B18BC" w:rsidRDefault="000B18BC" w:rsidP="00A8348C">
            <w:pPr>
              <w:pStyle w:val="Style2"/>
              <w:numPr>
                <w:ilvl w:val="0"/>
                <w:numId w:val="0"/>
              </w:numPr>
              <w:ind w:left="360" w:hanging="360"/>
              <w:rPr>
                <w:b/>
                <w:lang w:val="en-GB"/>
              </w:rPr>
            </w:pPr>
          </w:p>
          <w:p w14:paraId="13D176CF" w14:textId="77777777" w:rsidR="003D6E7F" w:rsidRPr="003D6E7F" w:rsidRDefault="003D6E7F" w:rsidP="003D6E7F">
            <w:pPr>
              <w:rPr>
                <w:color w:val="auto"/>
              </w:rPr>
            </w:pPr>
            <w:r w:rsidRPr="003D6E7F">
              <w:rPr>
                <w:b/>
                <w:bCs/>
                <w:color w:val="auto"/>
              </w:rPr>
              <w:t>Nomination process:</w:t>
            </w:r>
          </w:p>
          <w:p w14:paraId="65C7A6A2" w14:textId="77777777" w:rsidR="003D6E7F" w:rsidRPr="003D6E7F" w:rsidRDefault="003D6E7F" w:rsidP="003D6E7F">
            <w:pPr>
              <w:numPr>
                <w:ilvl w:val="0"/>
                <w:numId w:val="41"/>
              </w:numPr>
              <w:rPr>
                <w:color w:val="auto"/>
              </w:rPr>
            </w:pPr>
            <w:r w:rsidRPr="003D6E7F">
              <w:rPr>
                <w:color w:val="auto"/>
              </w:rPr>
              <w:t xml:space="preserve">Each EuroTech member university may nominate up </w:t>
            </w:r>
            <w:proofErr w:type="gramStart"/>
            <w:r w:rsidRPr="003D6E7F">
              <w:rPr>
                <w:color w:val="auto"/>
              </w:rPr>
              <w:t>to:</w:t>
            </w:r>
            <w:proofErr w:type="gramEnd"/>
            <w:r w:rsidRPr="003D6E7F">
              <w:rPr>
                <w:color w:val="auto"/>
              </w:rPr>
              <w:t xml:space="preserve"> </w:t>
            </w:r>
            <w:r w:rsidRPr="003D6E7F">
              <w:rPr>
                <w:b/>
                <w:bCs/>
                <w:color w:val="auto"/>
              </w:rPr>
              <w:t>two candidates for the Rising Research Stars category</w:t>
            </w:r>
            <w:r w:rsidRPr="003D6E7F">
              <w:rPr>
                <w:color w:val="auto"/>
              </w:rPr>
              <w:t xml:space="preserve">; and </w:t>
            </w:r>
            <w:r w:rsidRPr="003D6E7F">
              <w:rPr>
                <w:b/>
                <w:bCs/>
                <w:color w:val="auto"/>
              </w:rPr>
              <w:t>two candidates for the Rising Innovation Stars category</w:t>
            </w:r>
          </w:p>
          <w:p w14:paraId="375080F9" w14:textId="63D8C86F" w:rsidR="003D6E7F" w:rsidRPr="003D6E7F" w:rsidRDefault="003D6E7F" w:rsidP="003D6E7F">
            <w:pPr>
              <w:numPr>
                <w:ilvl w:val="0"/>
                <w:numId w:val="41"/>
              </w:numPr>
              <w:rPr>
                <w:color w:val="auto"/>
              </w:rPr>
            </w:pPr>
            <w:r w:rsidRPr="003D6E7F">
              <w:rPr>
                <w:color w:val="auto"/>
              </w:rPr>
              <w:t>Applications may be submitted either through th</w:t>
            </w:r>
            <w:r w:rsidR="00231E60">
              <w:rPr>
                <w:color w:val="auto"/>
              </w:rPr>
              <w:t xml:space="preserve">e </w:t>
            </w:r>
            <w:r w:rsidR="00231E60" w:rsidRPr="00231E60">
              <w:rPr>
                <w:b/>
                <w:bCs/>
                <w:color w:val="auto"/>
              </w:rPr>
              <w:t>online</w:t>
            </w:r>
            <w:r w:rsidR="00231E60">
              <w:rPr>
                <w:color w:val="auto"/>
              </w:rPr>
              <w:t xml:space="preserve"> </w:t>
            </w:r>
            <w:r w:rsidRPr="003D6E7F">
              <w:rPr>
                <w:b/>
                <w:bCs/>
                <w:color w:val="auto"/>
              </w:rPr>
              <w:t>application form</w:t>
            </w:r>
            <w:r w:rsidRPr="003D6E7F">
              <w:rPr>
                <w:color w:val="auto"/>
              </w:rPr>
              <w:t xml:space="preserve"> or using </w:t>
            </w:r>
            <w:r w:rsidR="00231E60">
              <w:rPr>
                <w:color w:val="auto"/>
              </w:rPr>
              <w:t>this</w:t>
            </w:r>
            <w:r w:rsidRPr="003D6E7F">
              <w:rPr>
                <w:color w:val="auto"/>
              </w:rPr>
              <w:t xml:space="preserve"> attached </w:t>
            </w:r>
            <w:r w:rsidRPr="003D6E7F">
              <w:rPr>
                <w:b/>
                <w:bCs/>
                <w:color w:val="auto"/>
              </w:rPr>
              <w:t>Word application form</w:t>
            </w:r>
            <w:r w:rsidRPr="003D6E7F">
              <w:rPr>
                <w:color w:val="auto"/>
              </w:rPr>
              <w:t xml:space="preserve">, to be returned to </w:t>
            </w:r>
            <w:hyperlink r:id="rId10" w:history="1">
              <w:r w:rsidRPr="003B5E33">
                <w:rPr>
                  <w:rStyle w:val="Hyperlink"/>
                  <w:b/>
                  <w:bCs/>
                </w:rPr>
                <w:t>brussels_team@eurotech-universities.eu</w:t>
              </w:r>
            </w:hyperlink>
            <w:r w:rsidRPr="003D6E7F">
              <w:rPr>
                <w:color w:val="auto"/>
              </w:rPr>
              <w:t>.</w:t>
            </w:r>
            <w:r>
              <w:rPr>
                <w:color w:val="auto"/>
              </w:rPr>
              <w:t xml:space="preserve"> </w:t>
            </w:r>
            <w:r w:rsidRPr="003D6E7F">
              <w:rPr>
                <w:color w:val="auto"/>
              </w:rPr>
              <w:t xml:space="preserve">The form </w:t>
            </w:r>
            <w:r w:rsidRPr="003D6E7F">
              <w:rPr>
                <w:b/>
                <w:bCs/>
                <w:color w:val="auto"/>
              </w:rPr>
              <w:t>may be completed by the nominee or by a third party</w:t>
            </w:r>
            <w:r w:rsidRPr="003D6E7F">
              <w:rPr>
                <w:color w:val="auto"/>
              </w:rPr>
              <w:t xml:space="preserve"> on their behalf, provided that all required information and approvals are included.</w:t>
            </w:r>
          </w:p>
          <w:p w14:paraId="2670AE6B" w14:textId="77777777" w:rsidR="003D6E7F" w:rsidRPr="003D6E7F" w:rsidRDefault="003D6E7F" w:rsidP="003D6E7F">
            <w:pPr>
              <w:numPr>
                <w:ilvl w:val="0"/>
                <w:numId w:val="41"/>
              </w:numPr>
              <w:rPr>
                <w:color w:val="auto"/>
              </w:rPr>
            </w:pPr>
            <w:r w:rsidRPr="003D6E7F">
              <w:rPr>
                <w:color w:val="auto"/>
              </w:rPr>
              <w:t xml:space="preserve">The deadline for submitting nominations is </w:t>
            </w:r>
            <w:r w:rsidRPr="003D6E7F">
              <w:rPr>
                <w:b/>
                <w:bCs/>
                <w:color w:val="auto"/>
              </w:rPr>
              <w:t>25 September 2026</w:t>
            </w:r>
            <w:r w:rsidRPr="003D6E7F">
              <w:rPr>
                <w:color w:val="auto"/>
              </w:rPr>
              <w:t>.</w:t>
            </w:r>
          </w:p>
          <w:p w14:paraId="4BE0102B" w14:textId="77777777" w:rsidR="003D6E7F" w:rsidRPr="003D6E7F" w:rsidRDefault="003D6E7F" w:rsidP="003D6E7F">
            <w:pPr>
              <w:numPr>
                <w:ilvl w:val="0"/>
                <w:numId w:val="41"/>
              </w:numPr>
              <w:rPr>
                <w:color w:val="auto"/>
              </w:rPr>
            </w:pPr>
            <w:r w:rsidRPr="003D6E7F">
              <w:rPr>
                <w:color w:val="auto"/>
              </w:rPr>
              <w:t>To help us monitor submissions and ensure that no nomination is missed, we would also appreciate receiving a short summary email from each university confirming the names and categories of its selected nominees by the deadline.</w:t>
            </w:r>
          </w:p>
          <w:p w14:paraId="6DD91E88" w14:textId="77777777" w:rsidR="003D6E7F" w:rsidRPr="003D6E7F" w:rsidRDefault="003D6E7F" w:rsidP="003D6E7F">
            <w:pPr>
              <w:numPr>
                <w:ilvl w:val="0"/>
                <w:numId w:val="41"/>
              </w:numPr>
              <w:rPr>
                <w:color w:val="auto"/>
              </w:rPr>
            </w:pPr>
            <w:r w:rsidRPr="003D6E7F">
              <w:rPr>
                <w:color w:val="auto"/>
              </w:rPr>
              <w:t>Each university remains free to organise its internal selection process through the channels and governance arrangements it considers most appropriate.</w:t>
            </w:r>
          </w:p>
          <w:p w14:paraId="7862AF8D" w14:textId="77777777" w:rsidR="003D6E7F" w:rsidRDefault="003D6E7F" w:rsidP="003D6E7F">
            <w:pPr>
              <w:rPr>
                <w:color w:val="auto"/>
              </w:rPr>
            </w:pPr>
          </w:p>
          <w:p w14:paraId="3D752A3D" w14:textId="22B0EC37" w:rsidR="003D6E7F" w:rsidRPr="003D6E7F" w:rsidRDefault="003D6E7F" w:rsidP="003D6E7F">
            <w:pPr>
              <w:rPr>
                <w:color w:val="auto"/>
              </w:rPr>
            </w:pPr>
            <w:r w:rsidRPr="003D6E7F">
              <w:rPr>
                <w:color w:val="auto"/>
              </w:rPr>
              <w:t xml:space="preserve">Should you have questions about the internal selection process in each of the partner universities, please email us at </w:t>
            </w:r>
            <w:r w:rsidRPr="003D6E7F">
              <w:rPr>
                <w:b/>
                <w:bCs/>
                <w:color w:val="auto"/>
                <w:u w:val="single"/>
              </w:rPr>
              <w:t>brussels_team@eurotech-universities.eu</w:t>
            </w:r>
            <w:r w:rsidRPr="003D6E7F">
              <w:rPr>
                <w:color w:val="auto"/>
              </w:rPr>
              <w:t xml:space="preserve"> and we will refer you to the relevant contact.</w:t>
            </w:r>
          </w:p>
          <w:p w14:paraId="52E2301D" w14:textId="77777777" w:rsidR="003D6E7F" w:rsidRPr="003D6E7F" w:rsidRDefault="003D6E7F" w:rsidP="003D6E7F">
            <w:pPr>
              <w:rPr>
                <w:color w:val="auto"/>
              </w:rPr>
            </w:pPr>
          </w:p>
          <w:p w14:paraId="4A5CAD17" w14:textId="5688B134" w:rsidR="003D6E7F" w:rsidRPr="003D6E7F" w:rsidRDefault="003D6E7F" w:rsidP="003D6E7F">
            <w:pPr>
              <w:rPr>
                <w:color w:val="auto"/>
              </w:rPr>
            </w:pPr>
            <w:r w:rsidRPr="003D6E7F">
              <w:rPr>
                <w:b/>
                <w:bCs/>
                <w:color w:val="auto"/>
              </w:rPr>
              <w:t>Completing the application-nominati</w:t>
            </w:r>
            <w:r>
              <w:rPr>
                <w:b/>
                <w:bCs/>
                <w:color w:val="auto"/>
              </w:rPr>
              <w:t>o</w:t>
            </w:r>
            <w:r w:rsidRPr="003D6E7F">
              <w:rPr>
                <w:b/>
                <w:bCs/>
                <w:color w:val="auto"/>
              </w:rPr>
              <w:t>n form:</w:t>
            </w:r>
          </w:p>
          <w:p w14:paraId="3B66109D" w14:textId="77777777" w:rsidR="003D6E7F" w:rsidRPr="003D6E7F" w:rsidRDefault="003D6E7F" w:rsidP="003D6E7F">
            <w:pPr>
              <w:numPr>
                <w:ilvl w:val="0"/>
                <w:numId w:val="42"/>
              </w:numPr>
              <w:rPr>
                <w:color w:val="auto"/>
              </w:rPr>
            </w:pPr>
            <w:r w:rsidRPr="003D6E7F">
              <w:rPr>
                <w:color w:val="auto"/>
              </w:rPr>
              <w:t>You may upload any accompanying materials together with the application-nomination form. Please inform us about larger files - we will provide a link to upload them in a dedicated SharePoint folder upon request.</w:t>
            </w:r>
          </w:p>
          <w:p w14:paraId="55983478" w14:textId="77777777" w:rsidR="003D6E7F" w:rsidRPr="003D6E7F" w:rsidRDefault="003D6E7F" w:rsidP="003D6E7F">
            <w:pPr>
              <w:numPr>
                <w:ilvl w:val="0"/>
                <w:numId w:val="42"/>
              </w:numPr>
              <w:rPr>
                <w:color w:val="auto"/>
              </w:rPr>
            </w:pPr>
            <w:r w:rsidRPr="003D6E7F">
              <w:rPr>
                <w:color w:val="auto"/>
              </w:rPr>
              <w:t>We will follow-up with the nominees regarding the submission results and next steps in due time.</w:t>
            </w:r>
          </w:p>
          <w:p w14:paraId="26879A8A" w14:textId="77777777" w:rsidR="003D6E7F" w:rsidRDefault="003D6E7F" w:rsidP="003D6E7F">
            <w:pPr>
              <w:rPr>
                <w:color w:val="auto"/>
              </w:rPr>
            </w:pPr>
          </w:p>
          <w:p w14:paraId="4B21CCD7" w14:textId="56446D71" w:rsidR="003D6E7F" w:rsidRPr="003D6E7F" w:rsidRDefault="003D6E7F" w:rsidP="003D6E7F">
            <w:pPr>
              <w:rPr>
                <w:color w:val="auto"/>
              </w:rPr>
            </w:pPr>
            <w:r w:rsidRPr="003D6E7F">
              <w:rPr>
                <w:color w:val="auto"/>
              </w:rPr>
              <w:t xml:space="preserve">For any questions, don’t hesitate to contact us at </w:t>
            </w:r>
            <w:r w:rsidRPr="003D6E7F">
              <w:rPr>
                <w:b/>
                <w:bCs/>
                <w:color w:val="auto"/>
                <w:u w:val="single"/>
              </w:rPr>
              <w:t>brussels_team@eurotech-universities.eu</w:t>
            </w:r>
            <w:r w:rsidRPr="003D6E7F">
              <w:rPr>
                <w:color w:val="auto"/>
              </w:rPr>
              <w:t>.</w:t>
            </w:r>
          </w:p>
          <w:p w14:paraId="31DC808A" w14:textId="77777777" w:rsidR="003D6E7F" w:rsidRDefault="003D6E7F" w:rsidP="003D6E7F">
            <w:pPr>
              <w:ind w:left="360"/>
              <w:rPr>
                <w:color w:val="auto"/>
              </w:rPr>
            </w:pPr>
          </w:p>
          <w:p w14:paraId="07407CC6" w14:textId="37C23E4A" w:rsidR="003D6E7F" w:rsidRPr="003D6E7F" w:rsidRDefault="003D6E7F" w:rsidP="003D6E7F">
            <w:pPr>
              <w:rPr>
                <w:color w:val="auto"/>
              </w:rPr>
            </w:pPr>
            <w:r w:rsidRPr="003D6E7F">
              <w:rPr>
                <w:color w:val="auto"/>
              </w:rPr>
              <w:t xml:space="preserve">For more information, visit </w:t>
            </w:r>
            <w:hyperlink r:id="rId11" w:tgtFrame="_blank" w:history="1">
              <w:r w:rsidRPr="003D6E7F">
                <w:rPr>
                  <w:rStyle w:val="Hyperlink"/>
                  <w:b/>
                  <w:bCs/>
                </w:rPr>
                <w:t>https://eurotech-universities.eu/eurotech-rising-stars-award/</w:t>
              </w:r>
            </w:hyperlink>
            <w:r w:rsidRPr="003D6E7F">
              <w:rPr>
                <w:color w:val="auto"/>
              </w:rPr>
              <w:t>.</w:t>
            </w:r>
          </w:p>
          <w:p w14:paraId="2949B6F2" w14:textId="6CC695F8" w:rsidR="000B18BC" w:rsidRPr="003F37CC" w:rsidRDefault="000B18BC" w:rsidP="000B18BC">
            <w:pPr>
              <w:rPr>
                <w:color w:val="auto"/>
              </w:rPr>
            </w:pPr>
          </w:p>
        </w:tc>
      </w:tr>
    </w:tbl>
    <w:p w14:paraId="758DE845" w14:textId="77777777" w:rsidR="00F44941" w:rsidRDefault="00F44941" w:rsidP="00F44941"/>
    <w:p w14:paraId="5D94766D" w14:textId="77777777" w:rsidR="00894070" w:rsidRDefault="00894070" w:rsidP="00F44941"/>
    <w:p w14:paraId="6A90DA23" w14:textId="77777777" w:rsidR="00894070" w:rsidRDefault="00894070" w:rsidP="00F44941"/>
    <w:p w14:paraId="68EE1653" w14:textId="77777777" w:rsidR="00894070" w:rsidRDefault="00894070" w:rsidP="00F44941"/>
    <w:p w14:paraId="4B9B9C73" w14:textId="77777777" w:rsidR="00894070" w:rsidRDefault="00894070" w:rsidP="00F44941"/>
    <w:p w14:paraId="0DD78F9A" w14:textId="77777777" w:rsidR="00894070" w:rsidRDefault="00894070" w:rsidP="00F44941"/>
    <w:p w14:paraId="7BAC2511" w14:textId="77777777" w:rsidR="00894070" w:rsidRDefault="00894070" w:rsidP="00F44941"/>
    <w:p w14:paraId="7D60FA76" w14:textId="77777777" w:rsidR="00894070" w:rsidRDefault="00894070" w:rsidP="00F44941"/>
    <w:p w14:paraId="4D9F31EF" w14:textId="706CE8FF" w:rsidR="009F7B25" w:rsidRDefault="009F7B25" w:rsidP="00F44941"/>
    <w:p w14:paraId="4A67AC90" w14:textId="77777777" w:rsidR="00920AAC" w:rsidRDefault="00920AAC" w:rsidP="00F44941"/>
    <w:p w14:paraId="27EA0BAD" w14:textId="717E1444" w:rsidR="00C54877" w:rsidRDefault="00C54877" w:rsidP="00C54877">
      <w:pPr>
        <w:pStyle w:val="Heading3"/>
        <w:jc w:val="center"/>
      </w:pPr>
      <w:r w:rsidRPr="00EB66AA">
        <w:t xml:space="preserve">Section I - </w:t>
      </w:r>
      <w:r w:rsidRPr="00C54877">
        <w:t>Person completing the form</w:t>
      </w:r>
    </w:p>
    <w:p w14:paraId="5D63B3BB" w14:textId="77777777" w:rsidR="00257229" w:rsidRDefault="00257229" w:rsidP="00257229">
      <w:pPr>
        <w:rPr>
          <w:b/>
          <w:bCs/>
        </w:rPr>
      </w:pPr>
      <w:r w:rsidRPr="00EB66AA">
        <w:rPr>
          <w:b/>
          <w:bCs/>
        </w:rPr>
        <w:t xml:space="preserve">* </w:t>
      </w:r>
      <w:r>
        <w:rPr>
          <w:b/>
          <w:bCs/>
        </w:rPr>
        <w:t>All fields are required to fill in, unless not relevant</w:t>
      </w:r>
    </w:p>
    <w:p w14:paraId="69CE92AE" w14:textId="77777777" w:rsidR="00257229" w:rsidRDefault="00257229" w:rsidP="00257229">
      <w:pPr>
        <w:rPr>
          <w:b/>
          <w:bCs/>
        </w:rPr>
      </w:pPr>
    </w:p>
    <w:p w14:paraId="55E73613" w14:textId="77777777" w:rsidR="00C54877" w:rsidRDefault="00C54877" w:rsidP="00C54877">
      <w:pPr>
        <w:rPr>
          <w:b/>
          <w:bCs/>
        </w:rPr>
      </w:pPr>
    </w:p>
    <w:p w14:paraId="2B27C20E" w14:textId="4707D2C7" w:rsidR="00A576F7" w:rsidRPr="00A576F7" w:rsidRDefault="00C54877" w:rsidP="00A576F7">
      <w:pPr>
        <w:pStyle w:val="Style2"/>
        <w:numPr>
          <w:ilvl w:val="0"/>
          <w:numId w:val="0"/>
        </w:numPr>
        <w:ind w:left="360" w:hanging="360"/>
        <w:rPr>
          <w:b/>
          <w:lang w:val="en-GB"/>
        </w:rPr>
      </w:pPr>
      <w:r w:rsidRPr="00B04577">
        <w:rPr>
          <w:b/>
          <w:bCs/>
        </w:rPr>
        <w:t>1.</w:t>
      </w:r>
      <w:r>
        <w:rPr>
          <w:b/>
          <w:bCs/>
        </w:rPr>
        <w:t xml:space="preserve"> </w:t>
      </w:r>
      <w:r w:rsidR="00257229" w:rsidRPr="0055211B">
        <w:rPr>
          <w:b/>
          <w:lang w:val="en-GB"/>
        </w:rPr>
        <w:t>Are you completing this form as:</w:t>
      </w:r>
    </w:p>
    <w:p w14:paraId="5ECFFF2F" w14:textId="77777777" w:rsidR="00A576F7" w:rsidRPr="00257229" w:rsidRDefault="00A576F7" w:rsidP="00732D99">
      <w:pPr>
        <w:pStyle w:val="Style2"/>
        <w:numPr>
          <w:ilvl w:val="0"/>
          <w:numId w:val="0"/>
        </w:numPr>
        <w:rPr>
          <w:b/>
          <w:bCs/>
          <w:lang w:val="en-GB"/>
        </w:rPr>
      </w:pPr>
    </w:p>
    <w:p w14:paraId="6DFD5CC4" w14:textId="6D836411" w:rsidR="00257229" w:rsidRPr="00257229" w:rsidRDefault="00000000" w:rsidP="00257229">
      <w:pPr>
        <w:pStyle w:val="Style2"/>
        <w:numPr>
          <w:ilvl w:val="0"/>
          <w:numId w:val="0"/>
        </w:numPr>
        <w:ind w:left="360" w:hanging="360"/>
        <w:rPr>
          <w:lang w:val="en-GB"/>
        </w:rPr>
      </w:pPr>
      <w:sdt>
        <w:sdtPr>
          <w:rPr>
            <w:color w:val="auto"/>
          </w:rPr>
          <w:id w:val="-1288884395"/>
          <w14:checkbox>
            <w14:checked w14:val="0"/>
            <w14:checkedState w14:val="0050" w14:font="Wingdings 2"/>
            <w14:uncheckedState w14:val="2610" w14:font="MS Gothic"/>
          </w14:checkbox>
        </w:sdtPr>
        <w:sdtContent>
          <w:r w:rsidR="00257229" w:rsidRPr="000427BA">
            <w:rPr>
              <w:rFonts w:ascii="MS Gothic" w:eastAsia="MS Gothic" w:hAnsi="MS Gothic" w:hint="eastAsia"/>
              <w:color w:val="auto"/>
            </w:rPr>
            <w:t>☐</w:t>
          </w:r>
        </w:sdtContent>
      </w:sdt>
      <w:r w:rsidR="00257229" w:rsidRPr="000427BA">
        <w:rPr>
          <w:color w:val="auto"/>
        </w:rPr>
        <w:t xml:space="preserve"> </w:t>
      </w:r>
      <w:r w:rsidR="00257229" w:rsidRPr="00C21164">
        <w:rPr>
          <w:lang w:val="en-GB"/>
        </w:rPr>
        <w:t>Researcher / nominee</w:t>
      </w:r>
    </w:p>
    <w:p w14:paraId="39DEF14F" w14:textId="7070089C" w:rsidR="00257229" w:rsidRPr="00257229" w:rsidRDefault="00000000" w:rsidP="00257229">
      <w:pPr>
        <w:pStyle w:val="Style2"/>
        <w:numPr>
          <w:ilvl w:val="0"/>
          <w:numId w:val="0"/>
        </w:numPr>
        <w:ind w:left="360" w:hanging="360"/>
        <w:rPr>
          <w:lang w:val="en-GB"/>
        </w:rPr>
      </w:pPr>
      <w:sdt>
        <w:sdtPr>
          <w:rPr>
            <w:color w:val="auto"/>
          </w:rPr>
          <w:id w:val="758415854"/>
          <w14:checkbox>
            <w14:checked w14:val="0"/>
            <w14:checkedState w14:val="0050" w14:font="Wingdings 2"/>
            <w14:uncheckedState w14:val="2610" w14:font="MS Gothic"/>
          </w14:checkbox>
        </w:sdtPr>
        <w:sdtContent>
          <w:r w:rsidR="00257229" w:rsidRPr="000427BA">
            <w:rPr>
              <w:rFonts w:ascii="MS Gothic" w:eastAsia="MS Gothic" w:hAnsi="MS Gothic" w:hint="eastAsia"/>
              <w:color w:val="auto"/>
            </w:rPr>
            <w:t>☐</w:t>
          </w:r>
        </w:sdtContent>
      </w:sdt>
      <w:r w:rsidR="00257229" w:rsidRPr="000427BA">
        <w:rPr>
          <w:color w:val="auto"/>
        </w:rPr>
        <w:t xml:space="preserve"> </w:t>
      </w:r>
      <w:r w:rsidR="00257229" w:rsidRPr="00C21164">
        <w:rPr>
          <w:lang w:val="en-GB"/>
        </w:rPr>
        <w:t>Referee / nominator</w:t>
      </w:r>
    </w:p>
    <w:p w14:paraId="0A7B7093" w14:textId="77777777" w:rsidR="00257229" w:rsidRDefault="00257229" w:rsidP="00C54877">
      <w:pPr>
        <w:rPr>
          <w:b/>
          <w:bCs/>
        </w:rPr>
      </w:pPr>
    </w:p>
    <w:p w14:paraId="5B8736F9" w14:textId="77777777" w:rsidR="00C54877" w:rsidRDefault="00C54877" w:rsidP="00C54877">
      <w:pPr>
        <w:rPr>
          <w:b/>
          <w:bCs/>
        </w:rPr>
      </w:pPr>
    </w:p>
    <w:p w14:paraId="3B8A46E0" w14:textId="5E71F75E" w:rsidR="008F70C2" w:rsidRDefault="008F70C2" w:rsidP="008F70C2">
      <w:pPr>
        <w:pStyle w:val="Style2"/>
        <w:numPr>
          <w:ilvl w:val="0"/>
          <w:numId w:val="0"/>
        </w:numPr>
        <w:ind w:left="360" w:hanging="360"/>
        <w:rPr>
          <w:b/>
          <w:lang w:val="en-GB"/>
        </w:rPr>
      </w:pPr>
      <w:r>
        <w:rPr>
          <w:b/>
          <w:bCs/>
        </w:rPr>
        <w:t>2</w:t>
      </w:r>
      <w:r w:rsidRPr="00B04577">
        <w:rPr>
          <w:b/>
          <w:bCs/>
        </w:rPr>
        <w:t>.</w:t>
      </w:r>
      <w:r>
        <w:rPr>
          <w:b/>
          <w:bCs/>
        </w:rPr>
        <w:t xml:space="preserve"> </w:t>
      </w:r>
      <w:r w:rsidRPr="00C21164">
        <w:rPr>
          <w:b/>
          <w:lang w:val="en-GB"/>
        </w:rPr>
        <w:t>If completed by a referee / nominator, please provide</w:t>
      </w:r>
    </w:p>
    <w:p w14:paraId="748A1C72" w14:textId="45E5847A" w:rsidR="003D20A7" w:rsidRPr="004B34AA" w:rsidRDefault="003D20A7" w:rsidP="008F70C2">
      <w:pPr>
        <w:pStyle w:val="Style2"/>
        <w:numPr>
          <w:ilvl w:val="0"/>
          <w:numId w:val="0"/>
        </w:numPr>
        <w:ind w:left="360" w:hanging="360"/>
        <w:rPr>
          <w:bCs/>
          <w:i/>
          <w:iCs/>
          <w:color w:val="808080" w:themeColor="background1" w:themeShade="80"/>
          <w:lang w:val="en-GB"/>
        </w:rPr>
      </w:pPr>
      <w:r w:rsidRPr="004B34AA">
        <w:rPr>
          <w:bCs/>
          <w:i/>
          <w:iCs/>
          <w:color w:val="808080" w:themeColor="background1" w:themeShade="80"/>
          <w:lang w:val="en-GB"/>
        </w:rPr>
        <w:t>Please, insert “</w:t>
      </w:r>
      <w:proofErr w:type="spellStart"/>
      <w:r w:rsidRPr="004B34AA">
        <w:rPr>
          <w:bCs/>
          <w:i/>
          <w:iCs/>
          <w:color w:val="808080" w:themeColor="background1" w:themeShade="80"/>
          <w:lang w:val="en-GB"/>
        </w:rPr>
        <w:t>n.a.</w:t>
      </w:r>
      <w:proofErr w:type="spellEnd"/>
      <w:r w:rsidRPr="004B34AA">
        <w:rPr>
          <w:bCs/>
          <w:i/>
          <w:iCs/>
          <w:color w:val="808080" w:themeColor="background1" w:themeShade="80"/>
          <w:lang w:val="en-GB"/>
        </w:rPr>
        <w:t>” if not applicable</w:t>
      </w:r>
    </w:p>
    <w:p w14:paraId="14E37B1E" w14:textId="77777777" w:rsidR="008F70C2" w:rsidRPr="00257229" w:rsidRDefault="008F70C2" w:rsidP="00DF2AB2">
      <w:pPr>
        <w:pStyle w:val="Style2"/>
        <w:numPr>
          <w:ilvl w:val="0"/>
          <w:numId w:val="0"/>
        </w:numPr>
        <w:rPr>
          <w:b/>
          <w:bCs/>
          <w:lang w:val="en-GB"/>
        </w:rPr>
      </w:pPr>
    </w:p>
    <w:p w14:paraId="765CD216" w14:textId="70FBCC8F" w:rsidR="00DF2AB2" w:rsidRPr="00DF2AB2" w:rsidRDefault="00DF2AB2" w:rsidP="00DF2AB2">
      <w:pPr>
        <w:pStyle w:val="Style2"/>
        <w:numPr>
          <w:ilvl w:val="0"/>
          <w:numId w:val="0"/>
        </w:numPr>
        <w:rPr>
          <w:b/>
          <w:bCs/>
          <w:lang w:val="en-GB"/>
        </w:rPr>
      </w:pPr>
      <w:r w:rsidRPr="00DF2AB2">
        <w:rPr>
          <w:b/>
          <w:bCs/>
          <w:lang w:val="en-GB"/>
        </w:rPr>
        <w:t>Full name</w:t>
      </w:r>
      <w:r w:rsidR="00883828">
        <w:rPr>
          <w:b/>
          <w:bCs/>
          <w:lang w:val="en-GB"/>
        </w:rPr>
        <w:t>:</w:t>
      </w:r>
    </w:p>
    <w:tbl>
      <w:tblPr>
        <w:tblStyle w:val="TableGrid"/>
        <w:tblW w:w="0" w:type="auto"/>
        <w:tblLook w:val="04A0" w:firstRow="1" w:lastRow="0" w:firstColumn="1" w:lastColumn="0" w:noHBand="0" w:noVBand="1"/>
      </w:tblPr>
      <w:tblGrid>
        <w:gridCol w:w="9514"/>
      </w:tblGrid>
      <w:tr w:rsidR="00DF2AB2" w14:paraId="1A9B4667" w14:textId="77777777" w:rsidTr="007B533A">
        <w:tc>
          <w:tcPr>
            <w:tcW w:w="9514" w:type="dxa"/>
          </w:tcPr>
          <w:p w14:paraId="61F4815D" w14:textId="77777777" w:rsidR="00DF2AB2" w:rsidRPr="008001F8" w:rsidRDefault="00DF2AB2" w:rsidP="007B533A">
            <w:pPr>
              <w:rPr>
                <w:color w:val="auto"/>
              </w:rPr>
            </w:pPr>
            <w:r w:rsidRPr="008001F8">
              <w:rPr>
                <w:color w:val="auto"/>
              </w:rPr>
              <w:t xml:space="preserve">Insert </w:t>
            </w:r>
          </w:p>
          <w:p w14:paraId="7C13B1DC" w14:textId="77777777" w:rsidR="00DF2AB2" w:rsidRDefault="00DF2AB2" w:rsidP="007B533A"/>
        </w:tc>
      </w:tr>
    </w:tbl>
    <w:p w14:paraId="2667C77D" w14:textId="77777777" w:rsidR="00DF2AB2" w:rsidRPr="00DF2AB2" w:rsidRDefault="00DF2AB2" w:rsidP="00DF2AB2">
      <w:pPr>
        <w:pStyle w:val="Style2"/>
        <w:numPr>
          <w:ilvl w:val="0"/>
          <w:numId w:val="0"/>
        </w:numPr>
        <w:rPr>
          <w:b/>
          <w:bCs/>
          <w:lang w:val="en-GB"/>
        </w:rPr>
      </w:pPr>
    </w:p>
    <w:p w14:paraId="3BB88DEF" w14:textId="06E370FB" w:rsidR="00DF2AB2" w:rsidRPr="00DF2AB2" w:rsidRDefault="00DF2AB2" w:rsidP="00DF2AB2">
      <w:pPr>
        <w:pStyle w:val="Style2"/>
        <w:numPr>
          <w:ilvl w:val="0"/>
          <w:numId w:val="0"/>
        </w:numPr>
        <w:rPr>
          <w:b/>
          <w:bCs/>
          <w:lang w:val="en-GB"/>
        </w:rPr>
      </w:pPr>
      <w:r w:rsidRPr="00DF2AB2">
        <w:rPr>
          <w:b/>
          <w:bCs/>
          <w:lang w:val="en-GB"/>
        </w:rPr>
        <w:t>Role / position</w:t>
      </w:r>
      <w:r w:rsidR="00883828">
        <w:rPr>
          <w:b/>
          <w:bCs/>
          <w:lang w:val="en-GB"/>
        </w:rPr>
        <w:t>:</w:t>
      </w:r>
    </w:p>
    <w:tbl>
      <w:tblPr>
        <w:tblStyle w:val="TableGrid"/>
        <w:tblW w:w="0" w:type="auto"/>
        <w:tblLook w:val="04A0" w:firstRow="1" w:lastRow="0" w:firstColumn="1" w:lastColumn="0" w:noHBand="0" w:noVBand="1"/>
      </w:tblPr>
      <w:tblGrid>
        <w:gridCol w:w="9514"/>
      </w:tblGrid>
      <w:tr w:rsidR="00DF2AB2" w14:paraId="33DE4E27" w14:textId="77777777" w:rsidTr="007B533A">
        <w:tc>
          <w:tcPr>
            <w:tcW w:w="9514" w:type="dxa"/>
          </w:tcPr>
          <w:p w14:paraId="3229EE14" w14:textId="77777777" w:rsidR="00DF2AB2" w:rsidRPr="008001F8" w:rsidRDefault="00DF2AB2" w:rsidP="007B533A">
            <w:pPr>
              <w:rPr>
                <w:color w:val="auto"/>
              </w:rPr>
            </w:pPr>
            <w:r w:rsidRPr="008001F8">
              <w:rPr>
                <w:color w:val="auto"/>
              </w:rPr>
              <w:t xml:space="preserve">Insert </w:t>
            </w:r>
          </w:p>
          <w:p w14:paraId="0D9F5075" w14:textId="77777777" w:rsidR="00DF2AB2" w:rsidRDefault="00DF2AB2" w:rsidP="007B533A"/>
        </w:tc>
      </w:tr>
    </w:tbl>
    <w:p w14:paraId="72690A1A" w14:textId="77777777" w:rsidR="00DF2AB2" w:rsidRPr="00DF2AB2" w:rsidRDefault="00DF2AB2" w:rsidP="00DF2AB2">
      <w:pPr>
        <w:pStyle w:val="Style2"/>
        <w:numPr>
          <w:ilvl w:val="0"/>
          <w:numId w:val="0"/>
        </w:numPr>
        <w:rPr>
          <w:b/>
          <w:bCs/>
          <w:lang w:val="en-GB"/>
        </w:rPr>
      </w:pPr>
    </w:p>
    <w:p w14:paraId="48CF56D6" w14:textId="552BB51A" w:rsidR="00DF2AB2" w:rsidRPr="00DF2AB2" w:rsidRDefault="00DF2AB2" w:rsidP="00DF2AB2">
      <w:pPr>
        <w:pStyle w:val="Style2"/>
        <w:numPr>
          <w:ilvl w:val="0"/>
          <w:numId w:val="0"/>
        </w:numPr>
        <w:rPr>
          <w:b/>
          <w:bCs/>
          <w:lang w:val="en-GB"/>
        </w:rPr>
      </w:pPr>
      <w:r>
        <w:rPr>
          <w:b/>
          <w:bCs/>
          <w:lang w:val="en-GB"/>
        </w:rPr>
        <w:t>Organisation</w:t>
      </w:r>
      <w:r w:rsidR="00883828">
        <w:rPr>
          <w:b/>
          <w:bCs/>
          <w:lang w:val="en-GB"/>
        </w:rPr>
        <w:t>:</w:t>
      </w:r>
    </w:p>
    <w:tbl>
      <w:tblPr>
        <w:tblStyle w:val="TableGrid"/>
        <w:tblW w:w="0" w:type="auto"/>
        <w:tblLook w:val="04A0" w:firstRow="1" w:lastRow="0" w:firstColumn="1" w:lastColumn="0" w:noHBand="0" w:noVBand="1"/>
      </w:tblPr>
      <w:tblGrid>
        <w:gridCol w:w="9514"/>
      </w:tblGrid>
      <w:tr w:rsidR="00DF2AB2" w14:paraId="6B972386" w14:textId="77777777" w:rsidTr="007B533A">
        <w:tc>
          <w:tcPr>
            <w:tcW w:w="9514" w:type="dxa"/>
          </w:tcPr>
          <w:p w14:paraId="55433784" w14:textId="77777777" w:rsidR="00DF2AB2" w:rsidRPr="008001F8" w:rsidRDefault="00DF2AB2" w:rsidP="007B533A">
            <w:pPr>
              <w:rPr>
                <w:color w:val="auto"/>
              </w:rPr>
            </w:pPr>
            <w:r w:rsidRPr="008001F8">
              <w:rPr>
                <w:color w:val="auto"/>
              </w:rPr>
              <w:t xml:space="preserve">Insert </w:t>
            </w:r>
          </w:p>
          <w:p w14:paraId="0EB5B2C0" w14:textId="77777777" w:rsidR="00DF2AB2" w:rsidRDefault="00DF2AB2" w:rsidP="007B533A"/>
        </w:tc>
      </w:tr>
    </w:tbl>
    <w:p w14:paraId="203AB93A" w14:textId="77777777" w:rsidR="00DF2AB2" w:rsidRPr="00DF2AB2" w:rsidRDefault="00DF2AB2" w:rsidP="00DF2AB2">
      <w:pPr>
        <w:pStyle w:val="Style2"/>
        <w:numPr>
          <w:ilvl w:val="0"/>
          <w:numId w:val="0"/>
        </w:numPr>
        <w:rPr>
          <w:b/>
          <w:bCs/>
          <w:lang w:val="en-GB"/>
        </w:rPr>
      </w:pPr>
    </w:p>
    <w:p w14:paraId="6DAD859D" w14:textId="08CF8C20" w:rsidR="00DF2AB2" w:rsidRPr="00DF2AB2" w:rsidRDefault="00DF2AB2" w:rsidP="00DF2AB2">
      <w:pPr>
        <w:pStyle w:val="Style2"/>
        <w:numPr>
          <w:ilvl w:val="0"/>
          <w:numId w:val="0"/>
        </w:numPr>
        <w:rPr>
          <w:b/>
          <w:bCs/>
          <w:lang w:val="en-GB"/>
        </w:rPr>
      </w:pPr>
      <w:r w:rsidRPr="00DF2AB2">
        <w:rPr>
          <w:b/>
          <w:bCs/>
          <w:lang w:val="en-GB"/>
        </w:rPr>
        <w:t>Relationship to the nominee</w:t>
      </w:r>
      <w:r w:rsidR="00883828">
        <w:rPr>
          <w:b/>
          <w:bCs/>
          <w:lang w:val="en-GB"/>
        </w:rPr>
        <w:t>:</w:t>
      </w:r>
    </w:p>
    <w:tbl>
      <w:tblPr>
        <w:tblStyle w:val="TableGrid"/>
        <w:tblW w:w="0" w:type="auto"/>
        <w:tblLook w:val="04A0" w:firstRow="1" w:lastRow="0" w:firstColumn="1" w:lastColumn="0" w:noHBand="0" w:noVBand="1"/>
      </w:tblPr>
      <w:tblGrid>
        <w:gridCol w:w="9514"/>
      </w:tblGrid>
      <w:tr w:rsidR="00DF2AB2" w14:paraId="70FF156B" w14:textId="77777777" w:rsidTr="007B533A">
        <w:tc>
          <w:tcPr>
            <w:tcW w:w="9514" w:type="dxa"/>
          </w:tcPr>
          <w:p w14:paraId="34EBC67B" w14:textId="77777777" w:rsidR="00DF2AB2" w:rsidRPr="008001F8" w:rsidRDefault="00DF2AB2" w:rsidP="007B533A">
            <w:pPr>
              <w:rPr>
                <w:color w:val="auto"/>
              </w:rPr>
            </w:pPr>
            <w:r w:rsidRPr="008001F8">
              <w:rPr>
                <w:color w:val="auto"/>
              </w:rPr>
              <w:t xml:space="preserve">Insert </w:t>
            </w:r>
          </w:p>
          <w:p w14:paraId="542A2CA2" w14:textId="77777777" w:rsidR="00DF2AB2" w:rsidRDefault="00DF2AB2" w:rsidP="007B533A"/>
        </w:tc>
      </w:tr>
    </w:tbl>
    <w:p w14:paraId="04E5B085" w14:textId="77777777" w:rsidR="00DF2AB2" w:rsidRPr="00DF2AB2" w:rsidRDefault="00DF2AB2" w:rsidP="00DF2AB2">
      <w:pPr>
        <w:pStyle w:val="Style2"/>
        <w:numPr>
          <w:ilvl w:val="0"/>
          <w:numId w:val="0"/>
        </w:numPr>
        <w:rPr>
          <w:b/>
          <w:bCs/>
          <w:lang w:val="en-GB"/>
        </w:rPr>
      </w:pPr>
    </w:p>
    <w:p w14:paraId="478D703C" w14:textId="1D3F6DC3" w:rsidR="00DF2AB2" w:rsidRPr="00DF2AB2" w:rsidRDefault="00DF2AB2" w:rsidP="00DF2AB2">
      <w:pPr>
        <w:pStyle w:val="Style2"/>
        <w:numPr>
          <w:ilvl w:val="0"/>
          <w:numId w:val="0"/>
        </w:numPr>
        <w:rPr>
          <w:b/>
          <w:bCs/>
          <w:lang w:val="en-GB"/>
        </w:rPr>
      </w:pPr>
      <w:r w:rsidRPr="00DF2AB2">
        <w:rPr>
          <w:b/>
          <w:bCs/>
          <w:lang w:val="en-GB"/>
        </w:rPr>
        <w:t>Email address</w:t>
      </w:r>
      <w:r w:rsidR="00883828">
        <w:rPr>
          <w:b/>
          <w:bCs/>
          <w:lang w:val="en-GB"/>
        </w:rPr>
        <w:t>:</w:t>
      </w:r>
    </w:p>
    <w:tbl>
      <w:tblPr>
        <w:tblStyle w:val="TableGrid"/>
        <w:tblW w:w="0" w:type="auto"/>
        <w:tblLook w:val="04A0" w:firstRow="1" w:lastRow="0" w:firstColumn="1" w:lastColumn="0" w:noHBand="0" w:noVBand="1"/>
      </w:tblPr>
      <w:tblGrid>
        <w:gridCol w:w="9514"/>
      </w:tblGrid>
      <w:tr w:rsidR="00DF2AB2" w14:paraId="27F1FFE2" w14:textId="77777777" w:rsidTr="007B533A">
        <w:tc>
          <w:tcPr>
            <w:tcW w:w="9514" w:type="dxa"/>
          </w:tcPr>
          <w:p w14:paraId="18179B7F" w14:textId="77777777" w:rsidR="00DF2AB2" w:rsidRPr="008001F8" w:rsidRDefault="00DF2AB2" w:rsidP="007B533A">
            <w:pPr>
              <w:rPr>
                <w:color w:val="auto"/>
              </w:rPr>
            </w:pPr>
            <w:r w:rsidRPr="008001F8">
              <w:rPr>
                <w:color w:val="auto"/>
              </w:rPr>
              <w:t xml:space="preserve">Insert </w:t>
            </w:r>
          </w:p>
          <w:p w14:paraId="5CB5079D" w14:textId="77777777" w:rsidR="00DF2AB2" w:rsidRDefault="00DF2AB2" w:rsidP="007B533A"/>
        </w:tc>
      </w:tr>
    </w:tbl>
    <w:p w14:paraId="7AB1A186" w14:textId="77777777" w:rsidR="00DF2AB2" w:rsidRDefault="00DF2AB2" w:rsidP="00DF2AB2">
      <w:pPr>
        <w:pStyle w:val="Style2"/>
        <w:numPr>
          <w:ilvl w:val="0"/>
          <w:numId w:val="0"/>
        </w:numPr>
        <w:ind w:left="360" w:hanging="360"/>
        <w:rPr>
          <w:lang w:val="en-GB"/>
        </w:rPr>
      </w:pPr>
    </w:p>
    <w:p w14:paraId="74529075" w14:textId="77777777" w:rsidR="00DF2AB2" w:rsidRPr="00DF2AB2" w:rsidRDefault="00DF2AB2" w:rsidP="008F70C2">
      <w:pPr>
        <w:pStyle w:val="Style2"/>
        <w:numPr>
          <w:ilvl w:val="0"/>
          <w:numId w:val="0"/>
        </w:numPr>
        <w:rPr>
          <w:b/>
          <w:bCs/>
          <w:lang w:val="en-GB"/>
        </w:rPr>
      </w:pPr>
    </w:p>
    <w:p w14:paraId="4AA5441B" w14:textId="54E5461B" w:rsidR="008F70C2" w:rsidRPr="00DF2AB2" w:rsidRDefault="000C5A34" w:rsidP="00DF2AB2">
      <w:pPr>
        <w:pStyle w:val="Style2"/>
        <w:numPr>
          <w:ilvl w:val="0"/>
          <w:numId w:val="0"/>
        </w:numPr>
        <w:ind w:left="360" w:hanging="360"/>
        <w:rPr>
          <w:b/>
          <w:bCs/>
          <w:lang w:val="en-GB"/>
        </w:rPr>
      </w:pPr>
      <w:r>
        <w:rPr>
          <w:b/>
          <w:bCs/>
        </w:rPr>
        <w:t>3</w:t>
      </w:r>
      <w:r w:rsidR="00DF2AB2" w:rsidRPr="00DF2AB2">
        <w:rPr>
          <w:b/>
          <w:bCs/>
        </w:rPr>
        <w:t xml:space="preserve">. </w:t>
      </w:r>
      <w:r w:rsidR="008F70C2" w:rsidRPr="00DF2AB2">
        <w:rPr>
          <w:b/>
          <w:bCs/>
          <w:lang w:val="en-GB"/>
        </w:rPr>
        <w:t xml:space="preserve">Has the nominee been informed of this </w:t>
      </w:r>
      <w:r w:rsidR="00A97CF8">
        <w:rPr>
          <w:b/>
          <w:bCs/>
          <w:lang w:val="en-GB"/>
        </w:rPr>
        <w:t>application</w:t>
      </w:r>
      <w:r w:rsidR="008F70C2" w:rsidRPr="00DF2AB2">
        <w:rPr>
          <w:b/>
          <w:bCs/>
          <w:lang w:val="en-GB"/>
        </w:rPr>
        <w:t>?</w:t>
      </w:r>
    </w:p>
    <w:p w14:paraId="41329AFF" w14:textId="77777777" w:rsidR="008F70C2" w:rsidRDefault="008F70C2" w:rsidP="008F70C2">
      <w:pPr>
        <w:pStyle w:val="Style2"/>
        <w:numPr>
          <w:ilvl w:val="0"/>
          <w:numId w:val="0"/>
        </w:numPr>
        <w:rPr>
          <w:lang w:val="en-GB"/>
        </w:rPr>
      </w:pPr>
    </w:p>
    <w:p w14:paraId="4F62703A" w14:textId="6DD6E284" w:rsidR="00DF2AB2" w:rsidRPr="000427BA" w:rsidRDefault="00000000" w:rsidP="00DF2AB2">
      <w:pPr>
        <w:rPr>
          <w:color w:val="auto"/>
        </w:rPr>
      </w:pPr>
      <w:sdt>
        <w:sdtPr>
          <w:rPr>
            <w:color w:val="auto"/>
          </w:rPr>
          <w:id w:val="-1283957140"/>
          <w14:checkbox>
            <w14:checked w14:val="0"/>
            <w14:checkedState w14:val="0050" w14:font="Wingdings 2"/>
            <w14:uncheckedState w14:val="2610" w14:font="MS Gothic"/>
          </w14:checkbox>
        </w:sdtPr>
        <w:sdtContent>
          <w:r w:rsidR="00DF2AB2" w:rsidRPr="000427BA">
            <w:rPr>
              <w:rFonts w:ascii="MS Gothic" w:eastAsia="MS Gothic" w:hAnsi="MS Gothic" w:hint="eastAsia"/>
              <w:color w:val="auto"/>
            </w:rPr>
            <w:t>☐</w:t>
          </w:r>
        </w:sdtContent>
      </w:sdt>
      <w:r w:rsidR="00DF2AB2" w:rsidRPr="000427BA">
        <w:rPr>
          <w:color w:val="auto"/>
        </w:rPr>
        <w:t xml:space="preserve"> </w:t>
      </w:r>
      <w:r w:rsidR="00920AAC">
        <w:rPr>
          <w:color w:val="auto"/>
        </w:rPr>
        <w:t>Yes</w:t>
      </w:r>
    </w:p>
    <w:p w14:paraId="0E783A63" w14:textId="3ADE4B5D" w:rsidR="00DF2AB2" w:rsidRPr="000427BA" w:rsidRDefault="00000000" w:rsidP="00DF2AB2">
      <w:pPr>
        <w:rPr>
          <w:color w:val="auto"/>
        </w:rPr>
      </w:pPr>
      <w:sdt>
        <w:sdtPr>
          <w:rPr>
            <w:color w:val="auto"/>
          </w:rPr>
          <w:id w:val="-1367514171"/>
          <w14:checkbox>
            <w14:checked w14:val="0"/>
            <w14:checkedState w14:val="0050" w14:font="Wingdings 2"/>
            <w14:uncheckedState w14:val="2610" w14:font="MS Gothic"/>
          </w14:checkbox>
        </w:sdtPr>
        <w:sdtContent>
          <w:r w:rsidR="00DF2AB2" w:rsidRPr="000427BA">
            <w:rPr>
              <w:rFonts w:ascii="MS Gothic" w:eastAsia="MS Gothic" w:hAnsi="MS Gothic" w:hint="eastAsia"/>
              <w:color w:val="auto"/>
            </w:rPr>
            <w:t>☐</w:t>
          </w:r>
        </w:sdtContent>
      </w:sdt>
      <w:r w:rsidR="00DF2AB2" w:rsidRPr="000427BA">
        <w:rPr>
          <w:color w:val="auto"/>
        </w:rPr>
        <w:t xml:space="preserve"> </w:t>
      </w:r>
      <w:r w:rsidR="00920AAC">
        <w:rPr>
          <w:color w:val="auto"/>
        </w:rPr>
        <w:t>No</w:t>
      </w:r>
    </w:p>
    <w:p w14:paraId="7C888926" w14:textId="21ADB75E" w:rsidR="00920AAC" w:rsidRDefault="00000000" w:rsidP="00920AAC">
      <w:pPr>
        <w:rPr>
          <w:color w:val="auto"/>
        </w:rPr>
      </w:pPr>
      <w:sdt>
        <w:sdtPr>
          <w:rPr>
            <w:color w:val="auto"/>
          </w:rPr>
          <w:id w:val="-793672982"/>
          <w14:checkbox>
            <w14:checked w14:val="0"/>
            <w14:checkedState w14:val="0050" w14:font="Wingdings 2"/>
            <w14:uncheckedState w14:val="2610" w14:font="MS Gothic"/>
          </w14:checkbox>
        </w:sdtPr>
        <w:sdtContent>
          <w:r w:rsidR="00DF2AB2" w:rsidRPr="000427BA">
            <w:rPr>
              <w:rFonts w:ascii="MS Gothic" w:eastAsia="MS Gothic" w:hAnsi="MS Gothic" w:hint="eastAsia"/>
              <w:color w:val="auto"/>
            </w:rPr>
            <w:t>☐</w:t>
          </w:r>
        </w:sdtContent>
      </w:sdt>
      <w:r w:rsidR="00DF2AB2" w:rsidRPr="000427BA">
        <w:rPr>
          <w:color w:val="auto"/>
        </w:rPr>
        <w:t xml:space="preserve"> </w:t>
      </w:r>
      <w:r w:rsidR="00920AAC">
        <w:rPr>
          <w:color w:val="auto"/>
        </w:rPr>
        <w:t>Not yet</w:t>
      </w:r>
    </w:p>
    <w:p w14:paraId="015EFF4D" w14:textId="77777777" w:rsidR="00092A91" w:rsidRDefault="00000000" w:rsidP="00092A91">
      <w:pPr>
        <w:rPr>
          <w:color w:val="auto"/>
        </w:rPr>
      </w:pPr>
      <w:sdt>
        <w:sdtPr>
          <w:rPr>
            <w:color w:val="auto"/>
          </w:rPr>
          <w:id w:val="-1074045993"/>
          <w14:checkbox>
            <w14:checked w14:val="0"/>
            <w14:checkedState w14:val="0050" w14:font="Wingdings 2"/>
            <w14:uncheckedState w14:val="2610" w14:font="MS Gothic"/>
          </w14:checkbox>
        </w:sdtPr>
        <w:sdtContent>
          <w:r w:rsidR="00092A91" w:rsidRPr="000427BA">
            <w:rPr>
              <w:rFonts w:ascii="MS Gothic" w:eastAsia="MS Gothic" w:hAnsi="MS Gothic" w:hint="eastAsia"/>
              <w:color w:val="auto"/>
            </w:rPr>
            <w:t>☐</w:t>
          </w:r>
        </w:sdtContent>
      </w:sdt>
      <w:r w:rsidR="00092A91" w:rsidRPr="000427BA">
        <w:rPr>
          <w:color w:val="auto"/>
        </w:rPr>
        <w:t xml:space="preserve"> </w:t>
      </w:r>
      <w:r w:rsidR="00092A91" w:rsidRPr="00092A91">
        <w:rPr>
          <w:color w:val="auto"/>
        </w:rPr>
        <w:t>Not applicable</w:t>
      </w:r>
    </w:p>
    <w:p w14:paraId="7E360D97" w14:textId="3474D01D" w:rsidR="00920AAC" w:rsidRDefault="00920AAC" w:rsidP="00920AAC">
      <w:pPr>
        <w:rPr>
          <w:color w:val="auto"/>
        </w:rPr>
      </w:pPr>
    </w:p>
    <w:p w14:paraId="73E72382" w14:textId="77777777" w:rsidR="00920AAC" w:rsidRDefault="00920AAC" w:rsidP="00920AAC">
      <w:pPr>
        <w:rPr>
          <w:color w:val="auto"/>
        </w:rPr>
      </w:pPr>
    </w:p>
    <w:p w14:paraId="0689A53C" w14:textId="77777777" w:rsidR="00920AAC" w:rsidRDefault="00920AAC" w:rsidP="00920AAC">
      <w:pPr>
        <w:rPr>
          <w:color w:val="auto"/>
        </w:rPr>
      </w:pPr>
    </w:p>
    <w:p w14:paraId="06084A45" w14:textId="77777777" w:rsidR="00920AAC" w:rsidRDefault="00920AAC" w:rsidP="00920AAC">
      <w:pPr>
        <w:rPr>
          <w:color w:val="auto"/>
        </w:rPr>
      </w:pPr>
    </w:p>
    <w:p w14:paraId="6EDE4524" w14:textId="77777777" w:rsidR="00920AAC" w:rsidRDefault="00920AAC" w:rsidP="00920AAC">
      <w:pPr>
        <w:rPr>
          <w:color w:val="auto"/>
        </w:rPr>
      </w:pPr>
    </w:p>
    <w:p w14:paraId="491D3DCD" w14:textId="77777777" w:rsidR="00920AAC" w:rsidRDefault="00920AAC" w:rsidP="00920AAC">
      <w:pPr>
        <w:rPr>
          <w:color w:val="auto"/>
        </w:rPr>
      </w:pPr>
    </w:p>
    <w:p w14:paraId="7334D69E" w14:textId="77777777" w:rsidR="00920AAC" w:rsidRDefault="00920AAC" w:rsidP="00920AAC">
      <w:pPr>
        <w:rPr>
          <w:color w:val="auto"/>
        </w:rPr>
      </w:pPr>
    </w:p>
    <w:p w14:paraId="0A14B665" w14:textId="77777777" w:rsidR="00920AAC" w:rsidRPr="00920AAC" w:rsidRDefault="00920AAC" w:rsidP="00920AAC">
      <w:pPr>
        <w:rPr>
          <w:color w:val="auto"/>
        </w:rPr>
      </w:pPr>
    </w:p>
    <w:p w14:paraId="701A66C6" w14:textId="19C69760" w:rsidR="00894070" w:rsidRDefault="00EB66AA" w:rsidP="00894070">
      <w:pPr>
        <w:pStyle w:val="Heading3"/>
        <w:jc w:val="center"/>
      </w:pPr>
      <w:r w:rsidRPr="00EB66AA">
        <w:t>Section I</w:t>
      </w:r>
      <w:r w:rsidR="008F70C2">
        <w:t>I</w:t>
      </w:r>
      <w:r w:rsidRPr="00EB66AA">
        <w:t xml:space="preserve"> - Nominee profile and eligibility</w:t>
      </w:r>
    </w:p>
    <w:p w14:paraId="21094CAD" w14:textId="57DBBF7A" w:rsidR="004944D2" w:rsidRDefault="004944D2" w:rsidP="004944D2">
      <w:pPr>
        <w:rPr>
          <w:b/>
          <w:bCs/>
        </w:rPr>
      </w:pPr>
      <w:r w:rsidRPr="00EB66AA">
        <w:rPr>
          <w:b/>
          <w:bCs/>
        </w:rPr>
        <w:t xml:space="preserve">* </w:t>
      </w:r>
      <w:r w:rsidR="00F757FD">
        <w:rPr>
          <w:b/>
          <w:bCs/>
        </w:rPr>
        <w:t>All fields are required to fill in, unless not relevant</w:t>
      </w:r>
    </w:p>
    <w:p w14:paraId="43A07654" w14:textId="77777777" w:rsidR="0055211B" w:rsidRPr="0055211B" w:rsidRDefault="0055211B" w:rsidP="004944D2"/>
    <w:p w14:paraId="3C291F60" w14:textId="77777777" w:rsidR="004944D2" w:rsidRDefault="004944D2" w:rsidP="004944D2">
      <w:pPr>
        <w:rPr>
          <w:b/>
          <w:bCs/>
        </w:rPr>
      </w:pPr>
    </w:p>
    <w:p w14:paraId="39229188" w14:textId="3B33A82A" w:rsidR="004944D2" w:rsidRPr="00B04577" w:rsidRDefault="000C5A34" w:rsidP="00B04577">
      <w:pPr>
        <w:rPr>
          <w:b/>
          <w:bCs/>
        </w:rPr>
      </w:pPr>
      <w:r>
        <w:rPr>
          <w:b/>
          <w:bCs/>
        </w:rPr>
        <w:t>4</w:t>
      </w:r>
      <w:r w:rsidR="00B04577" w:rsidRPr="00B04577">
        <w:rPr>
          <w:b/>
          <w:bCs/>
        </w:rPr>
        <w:t>.</w:t>
      </w:r>
      <w:r w:rsidR="00B04577">
        <w:rPr>
          <w:b/>
          <w:bCs/>
        </w:rPr>
        <w:t xml:space="preserve"> </w:t>
      </w:r>
      <w:r w:rsidR="004944D2" w:rsidRPr="00B04577">
        <w:rPr>
          <w:b/>
          <w:bCs/>
        </w:rPr>
        <w:t>Full name</w:t>
      </w:r>
      <w:r w:rsidR="00B04577" w:rsidRPr="00B04577">
        <w:rPr>
          <w:b/>
          <w:bCs/>
        </w:rPr>
        <w:t>:</w:t>
      </w:r>
    </w:p>
    <w:tbl>
      <w:tblPr>
        <w:tblStyle w:val="TableGrid"/>
        <w:tblW w:w="0" w:type="auto"/>
        <w:tblLook w:val="04A0" w:firstRow="1" w:lastRow="0" w:firstColumn="1" w:lastColumn="0" w:noHBand="0" w:noVBand="1"/>
      </w:tblPr>
      <w:tblGrid>
        <w:gridCol w:w="9514"/>
      </w:tblGrid>
      <w:tr w:rsidR="004944D2" w14:paraId="54D2B85C" w14:textId="77777777" w:rsidTr="00A17C34">
        <w:tc>
          <w:tcPr>
            <w:tcW w:w="9514" w:type="dxa"/>
          </w:tcPr>
          <w:p w14:paraId="7706F9D9" w14:textId="6ED1C3A2" w:rsidR="004944D2" w:rsidRPr="008001F8" w:rsidRDefault="00B04577" w:rsidP="00A17C34">
            <w:pPr>
              <w:rPr>
                <w:color w:val="auto"/>
              </w:rPr>
            </w:pPr>
            <w:r w:rsidRPr="008001F8">
              <w:rPr>
                <w:color w:val="auto"/>
              </w:rPr>
              <w:t xml:space="preserve">Insert </w:t>
            </w:r>
          </w:p>
          <w:p w14:paraId="5126B3F6" w14:textId="77777777" w:rsidR="004944D2" w:rsidRDefault="004944D2" w:rsidP="00A17C34"/>
        </w:tc>
      </w:tr>
    </w:tbl>
    <w:p w14:paraId="7360DE79" w14:textId="77777777" w:rsidR="004944D2" w:rsidRPr="00EB66AA" w:rsidRDefault="004944D2" w:rsidP="004944D2">
      <w:pPr>
        <w:rPr>
          <w:b/>
          <w:bCs/>
        </w:rPr>
      </w:pPr>
    </w:p>
    <w:p w14:paraId="21FF6CA5" w14:textId="77777777" w:rsidR="00B04577" w:rsidRDefault="00B04577" w:rsidP="004944D2">
      <w:pPr>
        <w:rPr>
          <w:b/>
          <w:bCs/>
        </w:rPr>
      </w:pPr>
    </w:p>
    <w:p w14:paraId="5D53B977" w14:textId="3EFD2B0C" w:rsidR="00AF2C67" w:rsidRDefault="000C5A34" w:rsidP="004944D2">
      <w:r>
        <w:rPr>
          <w:b/>
          <w:bCs/>
        </w:rPr>
        <w:t>5</w:t>
      </w:r>
      <w:r w:rsidR="00B04577">
        <w:rPr>
          <w:b/>
          <w:bCs/>
        </w:rPr>
        <w:t xml:space="preserve">. </w:t>
      </w:r>
      <w:r w:rsidR="004944D2" w:rsidRPr="00EB66AA">
        <w:rPr>
          <w:b/>
          <w:bCs/>
        </w:rPr>
        <w:t>Current title / role</w:t>
      </w:r>
      <w:r w:rsidR="00AF2C67" w:rsidRPr="00AF2C67">
        <w:rPr>
          <w:b/>
          <w:bCs/>
        </w:rPr>
        <w:t>:</w:t>
      </w:r>
    </w:p>
    <w:p w14:paraId="79BE2101" w14:textId="22A6C89C" w:rsidR="004944D2" w:rsidRPr="00AF2C67" w:rsidRDefault="00AF2C67" w:rsidP="004944D2">
      <w:pPr>
        <w:rPr>
          <w:i/>
          <w:iCs/>
        </w:rPr>
      </w:pPr>
      <w:r w:rsidRPr="00AF2C67">
        <w:rPr>
          <w:i/>
          <w:iCs/>
          <w:color w:val="808080" w:themeColor="background1" w:themeShade="80"/>
        </w:rPr>
        <w:t xml:space="preserve">E.g. </w:t>
      </w:r>
      <w:r w:rsidR="004944D2" w:rsidRPr="00AF2C67">
        <w:rPr>
          <w:i/>
          <w:iCs/>
          <w:color w:val="808080" w:themeColor="background1" w:themeShade="80"/>
        </w:rPr>
        <w:t>PhD candidate, Postdoctoral Researcher, Assistant Professor, Faculty, etc.</w:t>
      </w:r>
    </w:p>
    <w:tbl>
      <w:tblPr>
        <w:tblStyle w:val="TableGrid"/>
        <w:tblW w:w="0" w:type="auto"/>
        <w:tblLook w:val="04A0" w:firstRow="1" w:lastRow="0" w:firstColumn="1" w:lastColumn="0" w:noHBand="0" w:noVBand="1"/>
      </w:tblPr>
      <w:tblGrid>
        <w:gridCol w:w="9514"/>
      </w:tblGrid>
      <w:tr w:rsidR="004944D2" w14:paraId="6BC8FBFC" w14:textId="77777777" w:rsidTr="00A17C34">
        <w:tc>
          <w:tcPr>
            <w:tcW w:w="9514" w:type="dxa"/>
          </w:tcPr>
          <w:p w14:paraId="1EE8CE54" w14:textId="3A5B3FCD" w:rsidR="004944D2" w:rsidRPr="008001F8" w:rsidRDefault="00B04577" w:rsidP="00A17C34">
            <w:pPr>
              <w:rPr>
                <w:color w:val="auto"/>
              </w:rPr>
            </w:pPr>
            <w:r w:rsidRPr="008001F8">
              <w:rPr>
                <w:color w:val="auto"/>
              </w:rPr>
              <w:t xml:space="preserve">Insert </w:t>
            </w:r>
          </w:p>
          <w:p w14:paraId="24BC6DB2" w14:textId="77777777" w:rsidR="004944D2" w:rsidRDefault="004944D2" w:rsidP="00A17C34"/>
        </w:tc>
      </w:tr>
    </w:tbl>
    <w:p w14:paraId="2C2ADF85" w14:textId="54AE1D2D" w:rsidR="00BA1CC1" w:rsidRDefault="00BA1CC1" w:rsidP="005F23A3"/>
    <w:p w14:paraId="63780280" w14:textId="77777777" w:rsidR="00B04577" w:rsidRDefault="00B04577" w:rsidP="005F23A3">
      <w:pPr>
        <w:rPr>
          <w:b/>
          <w:bCs/>
        </w:rPr>
      </w:pPr>
    </w:p>
    <w:p w14:paraId="0FFA8CB1" w14:textId="0EEC8310" w:rsidR="004944D2" w:rsidRDefault="000C5A34" w:rsidP="005F23A3">
      <w:pPr>
        <w:rPr>
          <w:b/>
          <w:bCs/>
        </w:rPr>
      </w:pPr>
      <w:r>
        <w:rPr>
          <w:b/>
          <w:bCs/>
        </w:rPr>
        <w:t>6</w:t>
      </w:r>
      <w:r w:rsidR="00B04577">
        <w:rPr>
          <w:b/>
          <w:bCs/>
        </w:rPr>
        <w:t xml:space="preserve">. </w:t>
      </w:r>
      <w:r w:rsidR="004944D2" w:rsidRPr="004944D2">
        <w:rPr>
          <w:b/>
          <w:bCs/>
        </w:rPr>
        <w:t xml:space="preserve">Please indicate the EuroTech university with which </w:t>
      </w:r>
      <w:r w:rsidR="00F104C8">
        <w:rPr>
          <w:b/>
          <w:bCs/>
        </w:rPr>
        <w:t>the nominee</w:t>
      </w:r>
      <w:r w:rsidR="004944D2" w:rsidRPr="004944D2">
        <w:rPr>
          <w:b/>
          <w:bCs/>
        </w:rPr>
        <w:t xml:space="preserve"> </w:t>
      </w:r>
      <w:r w:rsidR="00F104C8">
        <w:rPr>
          <w:b/>
          <w:bCs/>
        </w:rPr>
        <w:t xml:space="preserve">is </w:t>
      </w:r>
      <w:r w:rsidR="004944D2" w:rsidRPr="004944D2">
        <w:rPr>
          <w:b/>
          <w:bCs/>
        </w:rPr>
        <w:t>currently affiliated</w:t>
      </w:r>
      <w:r w:rsidR="00B04577">
        <w:rPr>
          <w:b/>
          <w:bCs/>
        </w:rPr>
        <w:t>:</w:t>
      </w:r>
    </w:p>
    <w:p w14:paraId="072E01EA" w14:textId="27308F51" w:rsidR="004E7725" w:rsidRPr="007B65D1" w:rsidRDefault="004E7725" w:rsidP="005F23A3">
      <w:pPr>
        <w:rPr>
          <w:i/>
          <w:iCs/>
          <w:color w:val="808080" w:themeColor="background1" w:themeShade="80"/>
        </w:rPr>
      </w:pPr>
      <w:r w:rsidRPr="004E7725">
        <w:rPr>
          <w:b/>
          <w:bCs/>
          <w:i/>
          <w:iCs/>
          <w:color w:val="808080" w:themeColor="background1" w:themeShade="80"/>
        </w:rPr>
        <w:t>To note</w:t>
      </w:r>
      <w:r w:rsidRPr="004E7725">
        <w:rPr>
          <w:i/>
          <w:iCs/>
          <w:color w:val="808080" w:themeColor="background1" w:themeShade="80"/>
        </w:rPr>
        <w:t>: Nominees must be based at a EuroTech partner institution at the time their nomination is submitted. Their research or innovation work may, however, have been initiated or partly developed at another institution before joining the EuroTech partner.</w:t>
      </w:r>
      <w:r w:rsidR="007B65D1">
        <w:rPr>
          <w:i/>
          <w:iCs/>
          <w:color w:val="808080" w:themeColor="background1" w:themeShade="80"/>
        </w:rPr>
        <w:t xml:space="preserve"> </w:t>
      </w:r>
      <w:r w:rsidRPr="004E7725">
        <w:rPr>
          <w:i/>
          <w:iCs/>
          <w:color w:val="808080" w:themeColor="background1" w:themeShade="80"/>
        </w:rPr>
        <w:t>Where relevant, priority may be given to nominees with strong potential to remain engaged within the EuroTech universities ecosystem in the coming years, in line with the Alliance’s objective of supporting and retaining emerging talents.</w:t>
      </w:r>
    </w:p>
    <w:p w14:paraId="73209DA1" w14:textId="77777777" w:rsidR="004944D2" w:rsidRDefault="004944D2" w:rsidP="005F23A3"/>
    <w:sdt>
      <w:sdtPr>
        <w:rPr>
          <w:b/>
          <w:bCs/>
          <w:color w:val="auto"/>
        </w:rPr>
        <w:id w:val="659822686"/>
        <w:placeholder>
          <w:docPart w:val="8E576EDF69724F14BF92B141AEE151B8"/>
        </w:placeholder>
        <w:showingPlcHdr/>
        <w:dropDownList>
          <w:listItem w:value="Choose the member university"/>
          <w:listItem w:displayText="TUM" w:value="TUM"/>
          <w:listItem w:displayText="DTU" w:value="DTU"/>
          <w:listItem w:displayText="EPFL" w:value="EPFL"/>
          <w:listItem w:displayText="TU/e" w:value="TU/e"/>
          <w:listItem w:displayText="IP Paris" w:value="IP Paris"/>
          <w:listItem w:displayText="Technion" w:value="Technion"/>
        </w:dropDownList>
      </w:sdtPr>
      <w:sdtContent>
        <w:p w14:paraId="15B504CB" w14:textId="0E2C6E59" w:rsidR="004944D2" w:rsidRPr="00553AD2" w:rsidRDefault="004944D2" w:rsidP="005F23A3">
          <w:pPr>
            <w:rPr>
              <w:b/>
              <w:bCs/>
              <w:color w:val="auto"/>
            </w:rPr>
          </w:pPr>
          <w:r w:rsidRPr="00553AD2">
            <w:rPr>
              <w:b/>
              <w:bCs/>
              <w:i/>
              <w:iCs/>
              <w:color w:val="auto"/>
            </w:rPr>
            <w:t xml:space="preserve">Choose </w:t>
          </w:r>
          <w:r w:rsidR="00C337C9" w:rsidRPr="00553AD2">
            <w:rPr>
              <w:b/>
              <w:bCs/>
              <w:i/>
              <w:iCs/>
              <w:color w:val="auto"/>
            </w:rPr>
            <w:t>the member</w:t>
          </w:r>
          <w:r w:rsidRPr="00553AD2">
            <w:rPr>
              <w:b/>
              <w:bCs/>
              <w:i/>
              <w:iCs/>
              <w:color w:val="auto"/>
            </w:rPr>
            <w:t xml:space="preserve"> university</w:t>
          </w:r>
          <w:r w:rsidR="00B04577" w:rsidRPr="00553AD2">
            <w:rPr>
              <w:b/>
              <w:bCs/>
              <w:i/>
              <w:iCs/>
              <w:color w:val="auto"/>
            </w:rPr>
            <w:t xml:space="preserve"> here</w:t>
          </w:r>
        </w:p>
      </w:sdtContent>
    </w:sdt>
    <w:p w14:paraId="0F533682" w14:textId="77777777" w:rsidR="004944D2" w:rsidRDefault="004944D2" w:rsidP="005F23A3"/>
    <w:p w14:paraId="36382133" w14:textId="44F07FED" w:rsidR="00EB0EA5" w:rsidRPr="004B7D05" w:rsidRDefault="007E65BA" w:rsidP="005F23A3">
      <w:pPr>
        <w:rPr>
          <w:b/>
          <w:bCs/>
        </w:rPr>
      </w:pPr>
      <w:r w:rsidRPr="004B7D05">
        <w:rPr>
          <w:b/>
          <w:bCs/>
        </w:rPr>
        <w:t xml:space="preserve">7. </w:t>
      </w:r>
      <w:r w:rsidR="00EB0EA5" w:rsidRPr="004B7D05">
        <w:rPr>
          <w:b/>
          <w:bCs/>
        </w:rPr>
        <w:t>Second affiliation, if any</w:t>
      </w:r>
    </w:p>
    <w:p w14:paraId="69F14E35" w14:textId="10125C43" w:rsidR="007E65BA" w:rsidRPr="004B7D05" w:rsidRDefault="00046B26" w:rsidP="005F23A3">
      <w:r w:rsidRPr="004B7D05">
        <w:rPr>
          <w:i/>
          <w:iCs/>
          <w:color w:val="808080" w:themeColor="background1" w:themeShade="80"/>
        </w:rPr>
        <w:t>E.g., start-up, spin-off, hospital, research institute, company, public organisation or other university</w:t>
      </w:r>
    </w:p>
    <w:tbl>
      <w:tblPr>
        <w:tblStyle w:val="TableGrid"/>
        <w:tblW w:w="0" w:type="auto"/>
        <w:tblLook w:val="04A0" w:firstRow="1" w:lastRow="0" w:firstColumn="1" w:lastColumn="0" w:noHBand="0" w:noVBand="1"/>
      </w:tblPr>
      <w:tblGrid>
        <w:gridCol w:w="9514"/>
      </w:tblGrid>
      <w:tr w:rsidR="007E65BA" w14:paraId="3554B068" w14:textId="77777777" w:rsidTr="00735F73">
        <w:tc>
          <w:tcPr>
            <w:tcW w:w="9514" w:type="dxa"/>
          </w:tcPr>
          <w:p w14:paraId="3713C588" w14:textId="77777777" w:rsidR="007E65BA" w:rsidRPr="000427BA" w:rsidRDefault="007E65BA" w:rsidP="00735F73">
            <w:pPr>
              <w:rPr>
                <w:color w:val="auto"/>
              </w:rPr>
            </w:pPr>
            <w:r w:rsidRPr="004B7D05">
              <w:rPr>
                <w:color w:val="auto"/>
              </w:rPr>
              <w:t>Insert</w:t>
            </w:r>
            <w:r w:rsidRPr="000427BA">
              <w:rPr>
                <w:color w:val="auto"/>
              </w:rPr>
              <w:t xml:space="preserve"> </w:t>
            </w:r>
          </w:p>
          <w:p w14:paraId="0C8DC1E9" w14:textId="77777777" w:rsidR="007E65BA" w:rsidRDefault="007E65BA" w:rsidP="00735F73"/>
        </w:tc>
      </w:tr>
    </w:tbl>
    <w:p w14:paraId="0D00586E" w14:textId="77777777" w:rsidR="007E65BA" w:rsidRDefault="007E65BA" w:rsidP="007E65BA"/>
    <w:p w14:paraId="69440265" w14:textId="77777777" w:rsidR="00B04577" w:rsidRDefault="00B04577" w:rsidP="00B04577">
      <w:pPr>
        <w:rPr>
          <w:b/>
          <w:bCs/>
        </w:rPr>
      </w:pPr>
    </w:p>
    <w:p w14:paraId="569CA09C" w14:textId="30426376" w:rsidR="00B04577" w:rsidRPr="00B04577" w:rsidRDefault="00046B26" w:rsidP="00B04577">
      <w:pPr>
        <w:rPr>
          <w:b/>
          <w:bCs/>
        </w:rPr>
      </w:pPr>
      <w:r>
        <w:rPr>
          <w:b/>
          <w:bCs/>
        </w:rPr>
        <w:t>8</w:t>
      </w:r>
      <w:r w:rsidR="00B04577">
        <w:rPr>
          <w:b/>
          <w:bCs/>
        </w:rPr>
        <w:t xml:space="preserve">. </w:t>
      </w:r>
      <w:r w:rsidR="00B04577" w:rsidRPr="00B04577">
        <w:rPr>
          <w:b/>
          <w:bCs/>
        </w:rPr>
        <w:t xml:space="preserve">Please provide the month and year of </w:t>
      </w:r>
      <w:r w:rsidR="004B5A17">
        <w:rPr>
          <w:b/>
          <w:bCs/>
        </w:rPr>
        <w:t>the nominee’s</w:t>
      </w:r>
      <w:r w:rsidR="00B04577" w:rsidRPr="00B04577">
        <w:rPr>
          <w:b/>
          <w:bCs/>
        </w:rPr>
        <w:t xml:space="preserve"> PhD defence (past or foreseen for PhD candidates)</w:t>
      </w:r>
      <w:r w:rsidR="00B04577">
        <w:rPr>
          <w:b/>
          <w:bCs/>
        </w:rPr>
        <w:t>:</w:t>
      </w:r>
    </w:p>
    <w:p w14:paraId="41C8FCF2" w14:textId="38A796DF" w:rsidR="00B04577" w:rsidRPr="00B04577" w:rsidRDefault="00B04577" w:rsidP="00B04577">
      <w:pPr>
        <w:rPr>
          <w:color w:val="808080" w:themeColor="background1" w:themeShade="80"/>
        </w:rPr>
      </w:pPr>
      <w:r w:rsidRPr="00B04577">
        <w:rPr>
          <w:b/>
          <w:bCs/>
          <w:i/>
          <w:iCs/>
          <w:color w:val="808080" w:themeColor="background1" w:themeShade="80"/>
        </w:rPr>
        <w:t>Note eligibility criteria: </w:t>
      </w:r>
      <w:r w:rsidR="009132D7" w:rsidRPr="009132D7">
        <w:rPr>
          <w:i/>
          <w:iCs/>
          <w:color w:val="808080" w:themeColor="background1" w:themeShade="80"/>
        </w:rPr>
        <w:t xml:space="preserve"> PhD candidates (in the finalisation phase of their PhD) and researchers who are no more than five years post-PhD by the call deadline, counted from the date of their PhD defence. </w:t>
      </w:r>
      <w:r w:rsidR="009132D7" w:rsidRPr="00501119">
        <w:rPr>
          <w:b/>
          <w:bCs/>
          <w:i/>
          <w:iCs/>
          <w:color w:val="808080" w:themeColor="background1" w:themeShade="80"/>
        </w:rPr>
        <w:t>Exceptions may apply</w:t>
      </w:r>
      <w:r w:rsidR="009132D7" w:rsidRPr="009132D7">
        <w:rPr>
          <w:i/>
          <w:iCs/>
          <w:color w:val="808080" w:themeColor="background1" w:themeShade="80"/>
        </w:rPr>
        <w:t xml:space="preserve"> in cases of documented career breaks, such as parental leave, illness, caring responsibilities, military service, clinical training or other duly justified interruptions.</w:t>
      </w:r>
    </w:p>
    <w:tbl>
      <w:tblPr>
        <w:tblStyle w:val="TableGrid"/>
        <w:tblW w:w="0" w:type="auto"/>
        <w:tblLook w:val="04A0" w:firstRow="1" w:lastRow="0" w:firstColumn="1" w:lastColumn="0" w:noHBand="0" w:noVBand="1"/>
      </w:tblPr>
      <w:tblGrid>
        <w:gridCol w:w="9514"/>
      </w:tblGrid>
      <w:tr w:rsidR="00B04577" w14:paraId="5847EC3A" w14:textId="77777777" w:rsidTr="00A17C34">
        <w:tc>
          <w:tcPr>
            <w:tcW w:w="9514" w:type="dxa"/>
          </w:tcPr>
          <w:p w14:paraId="59AB8173" w14:textId="77777777" w:rsidR="00B04577" w:rsidRPr="000427BA" w:rsidRDefault="00B04577" w:rsidP="00B04577">
            <w:pPr>
              <w:rPr>
                <w:color w:val="auto"/>
              </w:rPr>
            </w:pPr>
            <w:r w:rsidRPr="000427BA">
              <w:rPr>
                <w:color w:val="auto"/>
              </w:rPr>
              <w:t xml:space="preserve">Insert </w:t>
            </w:r>
          </w:p>
          <w:p w14:paraId="5A53B4B2" w14:textId="77777777" w:rsidR="00B04577" w:rsidRDefault="00B04577" w:rsidP="00A17C34"/>
        </w:tc>
      </w:tr>
    </w:tbl>
    <w:p w14:paraId="477AE650" w14:textId="77777777" w:rsidR="00B04577" w:rsidRDefault="00B04577" w:rsidP="005F23A3"/>
    <w:p w14:paraId="70058583" w14:textId="77777777" w:rsidR="00B04577" w:rsidRDefault="00B04577" w:rsidP="00B04577">
      <w:pPr>
        <w:rPr>
          <w:b/>
          <w:bCs/>
        </w:rPr>
      </w:pPr>
    </w:p>
    <w:p w14:paraId="6C71B439" w14:textId="3D678550" w:rsidR="00B04577" w:rsidRPr="00B04577" w:rsidRDefault="00046B26" w:rsidP="00B04577">
      <w:pPr>
        <w:rPr>
          <w:b/>
          <w:bCs/>
        </w:rPr>
      </w:pPr>
      <w:r>
        <w:rPr>
          <w:b/>
          <w:bCs/>
        </w:rPr>
        <w:t>9</w:t>
      </w:r>
      <w:r w:rsidR="00B04577">
        <w:rPr>
          <w:b/>
          <w:bCs/>
        </w:rPr>
        <w:t xml:space="preserve">. </w:t>
      </w:r>
      <w:r w:rsidR="00B04577" w:rsidRPr="00B04577">
        <w:rPr>
          <w:b/>
          <w:bCs/>
        </w:rPr>
        <w:t>If an exception is requested on the eligibility criteria due to a career break, please briefly describe and provide the rationale and the relevant dates:</w:t>
      </w:r>
    </w:p>
    <w:tbl>
      <w:tblPr>
        <w:tblStyle w:val="TableGrid"/>
        <w:tblW w:w="0" w:type="auto"/>
        <w:tblLook w:val="04A0" w:firstRow="1" w:lastRow="0" w:firstColumn="1" w:lastColumn="0" w:noHBand="0" w:noVBand="1"/>
      </w:tblPr>
      <w:tblGrid>
        <w:gridCol w:w="9514"/>
      </w:tblGrid>
      <w:tr w:rsidR="00B04577" w14:paraId="47B12EB6" w14:textId="77777777" w:rsidTr="00A17C34">
        <w:tc>
          <w:tcPr>
            <w:tcW w:w="9514" w:type="dxa"/>
          </w:tcPr>
          <w:p w14:paraId="6A51492B" w14:textId="77777777" w:rsidR="00B04577" w:rsidRPr="000427BA" w:rsidRDefault="00B04577" w:rsidP="00A17C34">
            <w:pPr>
              <w:rPr>
                <w:color w:val="auto"/>
              </w:rPr>
            </w:pPr>
            <w:r w:rsidRPr="000427BA">
              <w:rPr>
                <w:color w:val="auto"/>
              </w:rPr>
              <w:t xml:space="preserve">Insert </w:t>
            </w:r>
          </w:p>
          <w:p w14:paraId="4B70F699" w14:textId="77777777" w:rsidR="00B04577" w:rsidRDefault="00B04577" w:rsidP="00A17C34"/>
        </w:tc>
      </w:tr>
    </w:tbl>
    <w:p w14:paraId="1A2B8DBD" w14:textId="77777777" w:rsidR="00B04577" w:rsidRDefault="00B04577" w:rsidP="005F23A3"/>
    <w:p w14:paraId="5ED75585" w14:textId="77777777" w:rsidR="00B04577" w:rsidRDefault="00B04577" w:rsidP="00B04577">
      <w:pPr>
        <w:rPr>
          <w:b/>
          <w:bCs/>
        </w:rPr>
      </w:pPr>
    </w:p>
    <w:p w14:paraId="59D364BB" w14:textId="650E62FC" w:rsidR="00B04577" w:rsidRDefault="00046B26" w:rsidP="00B04577">
      <w:pPr>
        <w:rPr>
          <w:b/>
          <w:bCs/>
        </w:rPr>
      </w:pPr>
      <w:r>
        <w:rPr>
          <w:b/>
          <w:bCs/>
        </w:rPr>
        <w:t>10</w:t>
      </w:r>
      <w:r w:rsidR="00B04577">
        <w:rPr>
          <w:b/>
          <w:bCs/>
        </w:rPr>
        <w:t xml:space="preserve">. </w:t>
      </w:r>
      <w:r w:rsidR="00B04577" w:rsidRPr="00B04577">
        <w:rPr>
          <w:b/>
          <w:bCs/>
        </w:rPr>
        <w:t>Relevant link</w:t>
      </w:r>
      <w:r w:rsidR="00F757FD">
        <w:rPr>
          <w:b/>
          <w:bCs/>
        </w:rPr>
        <w:t>s</w:t>
      </w:r>
    </w:p>
    <w:p w14:paraId="06F7F2E8" w14:textId="036905E7" w:rsidR="00AF2C67" w:rsidRPr="00AF2C67" w:rsidRDefault="00AF2C67" w:rsidP="00B04577">
      <w:pPr>
        <w:rPr>
          <w:i/>
          <w:iCs/>
          <w:color w:val="808080" w:themeColor="background1" w:themeShade="80"/>
        </w:rPr>
      </w:pPr>
      <w:r w:rsidRPr="00AF2C67">
        <w:rPr>
          <w:i/>
          <w:iCs/>
          <w:color w:val="808080" w:themeColor="background1" w:themeShade="80"/>
        </w:rPr>
        <w:t>E.g.</w:t>
      </w:r>
    </w:p>
    <w:p w14:paraId="404C692F" w14:textId="77777777" w:rsidR="00B04577" w:rsidRPr="00AF2C67" w:rsidRDefault="00B04577" w:rsidP="00B04577">
      <w:pPr>
        <w:pStyle w:val="ListParagraph"/>
        <w:numPr>
          <w:ilvl w:val="0"/>
          <w:numId w:val="28"/>
        </w:numPr>
        <w:rPr>
          <w:i/>
          <w:iCs/>
          <w:color w:val="808080" w:themeColor="background1" w:themeShade="80"/>
        </w:rPr>
      </w:pPr>
      <w:r w:rsidRPr="00AF2C67">
        <w:rPr>
          <w:i/>
          <w:iCs/>
          <w:color w:val="808080" w:themeColor="background1" w:themeShade="80"/>
        </w:rPr>
        <w:lastRenderedPageBreak/>
        <w:t>University profile </w:t>
      </w:r>
    </w:p>
    <w:p w14:paraId="4E6C1228" w14:textId="77777777" w:rsidR="00B04577" w:rsidRPr="00AF2C67" w:rsidRDefault="00B04577" w:rsidP="00B04577">
      <w:pPr>
        <w:numPr>
          <w:ilvl w:val="0"/>
          <w:numId w:val="27"/>
        </w:numPr>
        <w:rPr>
          <w:i/>
          <w:iCs/>
          <w:color w:val="808080" w:themeColor="background1" w:themeShade="80"/>
        </w:rPr>
      </w:pPr>
      <w:r w:rsidRPr="00AF2C67">
        <w:rPr>
          <w:i/>
          <w:iCs/>
          <w:color w:val="808080" w:themeColor="background1" w:themeShade="80"/>
        </w:rPr>
        <w:t>LinkedIn</w:t>
      </w:r>
    </w:p>
    <w:p w14:paraId="23015975" w14:textId="77777777" w:rsidR="00B04577" w:rsidRPr="00AF2C67" w:rsidRDefault="00B04577" w:rsidP="00B04577">
      <w:pPr>
        <w:numPr>
          <w:ilvl w:val="0"/>
          <w:numId w:val="27"/>
        </w:numPr>
        <w:rPr>
          <w:i/>
          <w:iCs/>
          <w:color w:val="808080" w:themeColor="background1" w:themeShade="80"/>
        </w:rPr>
      </w:pPr>
      <w:r w:rsidRPr="00AF2C67">
        <w:rPr>
          <w:i/>
          <w:iCs/>
          <w:color w:val="808080" w:themeColor="background1" w:themeShade="80"/>
        </w:rPr>
        <w:t>Personal website </w:t>
      </w:r>
    </w:p>
    <w:p w14:paraId="05D19794" w14:textId="77777777" w:rsidR="00B04577" w:rsidRPr="00AF2C67" w:rsidRDefault="00B04577" w:rsidP="00B04577">
      <w:pPr>
        <w:numPr>
          <w:ilvl w:val="0"/>
          <w:numId w:val="27"/>
        </w:numPr>
        <w:rPr>
          <w:i/>
          <w:iCs/>
          <w:color w:val="808080" w:themeColor="background1" w:themeShade="80"/>
        </w:rPr>
      </w:pPr>
      <w:r w:rsidRPr="00AF2C67">
        <w:rPr>
          <w:i/>
          <w:iCs/>
          <w:color w:val="808080" w:themeColor="background1" w:themeShade="80"/>
        </w:rPr>
        <w:t>ORCID / Google Scholar </w:t>
      </w:r>
    </w:p>
    <w:p w14:paraId="54B0B379" w14:textId="77777777" w:rsidR="00B04577" w:rsidRPr="00AF2C67" w:rsidRDefault="00B04577" w:rsidP="00B04577">
      <w:pPr>
        <w:numPr>
          <w:ilvl w:val="0"/>
          <w:numId w:val="27"/>
        </w:numPr>
        <w:rPr>
          <w:i/>
          <w:iCs/>
          <w:color w:val="808080" w:themeColor="background1" w:themeShade="80"/>
        </w:rPr>
      </w:pPr>
      <w:r w:rsidRPr="00AF2C67">
        <w:rPr>
          <w:i/>
          <w:iCs/>
          <w:color w:val="808080" w:themeColor="background1" w:themeShade="80"/>
        </w:rPr>
        <w:t>Start-up or project website </w:t>
      </w:r>
    </w:p>
    <w:p w14:paraId="5EE0BDE4" w14:textId="3560FEBD" w:rsidR="00EA7DFD" w:rsidRPr="000F1A64" w:rsidRDefault="00B04577" w:rsidP="000F1A64">
      <w:pPr>
        <w:numPr>
          <w:ilvl w:val="0"/>
          <w:numId w:val="27"/>
        </w:numPr>
        <w:rPr>
          <w:i/>
          <w:iCs/>
          <w:color w:val="808080" w:themeColor="background1" w:themeShade="80"/>
        </w:rPr>
      </w:pPr>
      <w:proofErr w:type="gramStart"/>
      <w:r w:rsidRPr="00AF2C67">
        <w:rPr>
          <w:i/>
          <w:iCs/>
          <w:color w:val="808080" w:themeColor="background1" w:themeShade="80"/>
        </w:rPr>
        <w:t>Other</w:t>
      </w:r>
      <w:proofErr w:type="gramEnd"/>
      <w:r w:rsidRPr="00AF2C67">
        <w:rPr>
          <w:i/>
          <w:iCs/>
          <w:color w:val="808080" w:themeColor="background1" w:themeShade="80"/>
        </w:rPr>
        <w:t xml:space="preserve"> relevant link</w:t>
      </w:r>
    </w:p>
    <w:tbl>
      <w:tblPr>
        <w:tblStyle w:val="TableGrid"/>
        <w:tblW w:w="0" w:type="auto"/>
        <w:tblLook w:val="04A0" w:firstRow="1" w:lastRow="0" w:firstColumn="1" w:lastColumn="0" w:noHBand="0" w:noVBand="1"/>
      </w:tblPr>
      <w:tblGrid>
        <w:gridCol w:w="9514"/>
      </w:tblGrid>
      <w:tr w:rsidR="00B04577" w14:paraId="318994FC" w14:textId="77777777" w:rsidTr="00A17C34">
        <w:tc>
          <w:tcPr>
            <w:tcW w:w="9514" w:type="dxa"/>
          </w:tcPr>
          <w:p w14:paraId="00AADF94" w14:textId="77777777" w:rsidR="00B04577" w:rsidRPr="000427BA" w:rsidRDefault="00B04577" w:rsidP="00A17C34">
            <w:pPr>
              <w:rPr>
                <w:color w:val="auto"/>
              </w:rPr>
            </w:pPr>
            <w:r w:rsidRPr="000427BA">
              <w:rPr>
                <w:color w:val="auto"/>
              </w:rPr>
              <w:t xml:space="preserve">Insert </w:t>
            </w:r>
          </w:p>
          <w:p w14:paraId="364FE178" w14:textId="77777777" w:rsidR="00B04577" w:rsidRDefault="00B04577" w:rsidP="00A17C34"/>
        </w:tc>
      </w:tr>
    </w:tbl>
    <w:p w14:paraId="0D368C23" w14:textId="77777777" w:rsidR="00B04577" w:rsidRDefault="00B04577" w:rsidP="005F23A3"/>
    <w:p w14:paraId="213FE0B1" w14:textId="77777777" w:rsidR="00B04577" w:rsidRDefault="00B04577" w:rsidP="00B04577">
      <w:pPr>
        <w:rPr>
          <w:b/>
          <w:bCs/>
        </w:rPr>
      </w:pPr>
    </w:p>
    <w:p w14:paraId="34296ABA" w14:textId="77777777" w:rsidR="00B04577" w:rsidRDefault="00B04577" w:rsidP="005F23A3"/>
    <w:p w14:paraId="4DCBCAF0" w14:textId="77777777" w:rsidR="00B04577" w:rsidRDefault="00B04577" w:rsidP="005F23A3"/>
    <w:p w14:paraId="179FE440" w14:textId="77777777" w:rsidR="00920AAC" w:rsidRDefault="00920AAC" w:rsidP="005F23A3"/>
    <w:p w14:paraId="74667F63" w14:textId="77777777" w:rsidR="00920AAC" w:rsidRDefault="00920AAC" w:rsidP="005F23A3"/>
    <w:p w14:paraId="65CC4867" w14:textId="77777777" w:rsidR="00920AAC" w:rsidRDefault="00920AAC" w:rsidP="005F23A3"/>
    <w:p w14:paraId="20914231" w14:textId="77777777" w:rsidR="00920AAC" w:rsidRDefault="00920AAC" w:rsidP="005F23A3"/>
    <w:p w14:paraId="78EDA4C8" w14:textId="77777777" w:rsidR="00920AAC" w:rsidRDefault="00920AAC" w:rsidP="005F23A3"/>
    <w:p w14:paraId="18EDC092" w14:textId="77777777" w:rsidR="00920AAC" w:rsidRDefault="00920AAC" w:rsidP="005F23A3"/>
    <w:p w14:paraId="75081B9C" w14:textId="77777777" w:rsidR="00920AAC" w:rsidRDefault="00920AAC" w:rsidP="005F23A3"/>
    <w:p w14:paraId="60704773" w14:textId="77777777" w:rsidR="00920AAC" w:rsidRDefault="00920AAC" w:rsidP="005F23A3"/>
    <w:p w14:paraId="050199B3" w14:textId="77777777" w:rsidR="00920AAC" w:rsidRDefault="00920AAC" w:rsidP="005F23A3"/>
    <w:p w14:paraId="1942994A" w14:textId="77777777" w:rsidR="00920AAC" w:rsidRDefault="00920AAC" w:rsidP="005F23A3"/>
    <w:p w14:paraId="2292773E" w14:textId="77777777" w:rsidR="00920AAC" w:rsidRDefault="00920AAC" w:rsidP="005F23A3"/>
    <w:p w14:paraId="474A9325" w14:textId="77777777" w:rsidR="00920AAC" w:rsidRDefault="00920AAC" w:rsidP="005F23A3"/>
    <w:p w14:paraId="5F82A737" w14:textId="77777777" w:rsidR="00920AAC" w:rsidRDefault="00920AAC" w:rsidP="005F23A3"/>
    <w:p w14:paraId="238F30E1" w14:textId="77777777" w:rsidR="00920AAC" w:rsidRDefault="00920AAC" w:rsidP="005F23A3"/>
    <w:p w14:paraId="53E3D9CB" w14:textId="77777777" w:rsidR="00920AAC" w:rsidRDefault="00920AAC" w:rsidP="005F23A3"/>
    <w:p w14:paraId="6458C576" w14:textId="77777777" w:rsidR="00920AAC" w:rsidRDefault="00920AAC" w:rsidP="005F23A3"/>
    <w:p w14:paraId="4E47C742" w14:textId="77777777" w:rsidR="00920AAC" w:rsidRDefault="00920AAC" w:rsidP="005F23A3"/>
    <w:p w14:paraId="4055A501" w14:textId="77777777" w:rsidR="00920AAC" w:rsidRDefault="00920AAC" w:rsidP="005F23A3"/>
    <w:p w14:paraId="330BAA06" w14:textId="77777777" w:rsidR="00920AAC" w:rsidRDefault="00920AAC" w:rsidP="005F23A3"/>
    <w:p w14:paraId="7FEEEEB8" w14:textId="77777777" w:rsidR="00920AAC" w:rsidRDefault="00920AAC" w:rsidP="005F23A3"/>
    <w:p w14:paraId="670CD8A0" w14:textId="77777777" w:rsidR="00920AAC" w:rsidRDefault="00920AAC" w:rsidP="005F23A3"/>
    <w:p w14:paraId="00C776FA" w14:textId="77777777" w:rsidR="00920AAC" w:rsidRDefault="00920AAC" w:rsidP="005F23A3"/>
    <w:p w14:paraId="57135F9C" w14:textId="77777777" w:rsidR="00920AAC" w:rsidRDefault="00920AAC" w:rsidP="005F23A3"/>
    <w:p w14:paraId="6585CD84" w14:textId="77777777" w:rsidR="00920AAC" w:rsidRDefault="00920AAC" w:rsidP="005F23A3"/>
    <w:p w14:paraId="4396FE46" w14:textId="77777777" w:rsidR="00920AAC" w:rsidRDefault="00920AAC" w:rsidP="005F23A3"/>
    <w:p w14:paraId="7786669D" w14:textId="77777777" w:rsidR="00920AAC" w:rsidRDefault="00920AAC" w:rsidP="005F23A3"/>
    <w:p w14:paraId="0DC92777" w14:textId="77777777" w:rsidR="00920AAC" w:rsidRDefault="00920AAC" w:rsidP="005F23A3"/>
    <w:p w14:paraId="6AB6FD99" w14:textId="77777777" w:rsidR="00920AAC" w:rsidRDefault="00920AAC" w:rsidP="005F23A3"/>
    <w:p w14:paraId="6DC55DC3" w14:textId="77777777" w:rsidR="00920AAC" w:rsidRDefault="00920AAC" w:rsidP="005F23A3"/>
    <w:p w14:paraId="06FE6BCC" w14:textId="77777777" w:rsidR="00920AAC" w:rsidRDefault="00920AAC" w:rsidP="005F23A3"/>
    <w:p w14:paraId="0F2AB109" w14:textId="77777777" w:rsidR="00920AAC" w:rsidRDefault="00920AAC" w:rsidP="005F23A3"/>
    <w:p w14:paraId="03A7CA42" w14:textId="77777777" w:rsidR="00920AAC" w:rsidRDefault="00920AAC" w:rsidP="005F23A3"/>
    <w:p w14:paraId="41016FCC" w14:textId="77777777" w:rsidR="00920AAC" w:rsidRDefault="00920AAC" w:rsidP="005F23A3"/>
    <w:p w14:paraId="54B5CFEA" w14:textId="77777777" w:rsidR="00920AAC" w:rsidRDefault="00920AAC" w:rsidP="005F23A3"/>
    <w:p w14:paraId="305FFA0D" w14:textId="77777777" w:rsidR="00920AAC" w:rsidRDefault="00920AAC" w:rsidP="005F23A3"/>
    <w:p w14:paraId="7B061687" w14:textId="77777777" w:rsidR="00920AAC" w:rsidRDefault="00920AAC" w:rsidP="005F23A3"/>
    <w:p w14:paraId="66D8A1A5" w14:textId="77777777" w:rsidR="00920AAC" w:rsidRDefault="00920AAC" w:rsidP="005F23A3"/>
    <w:p w14:paraId="1E6459FD" w14:textId="77777777" w:rsidR="00B04577" w:rsidRDefault="00B04577" w:rsidP="005F23A3"/>
    <w:p w14:paraId="4A7C1C94" w14:textId="7AFA0B07" w:rsidR="00AF2C67" w:rsidRDefault="00AF2C67" w:rsidP="00AF2C67">
      <w:pPr>
        <w:pStyle w:val="Heading3"/>
        <w:jc w:val="center"/>
      </w:pPr>
      <w:r w:rsidRPr="00EB66AA">
        <w:lastRenderedPageBreak/>
        <w:t>Section I</w:t>
      </w:r>
      <w:r>
        <w:t>I</w:t>
      </w:r>
      <w:r w:rsidR="000C5A34">
        <w:t>I</w:t>
      </w:r>
      <w:r w:rsidRPr="00EB66AA">
        <w:t xml:space="preserve"> - </w:t>
      </w:r>
      <w:r w:rsidRPr="00B04577">
        <w:t>Recognition track and thematic area</w:t>
      </w:r>
    </w:p>
    <w:p w14:paraId="13C4BF3F" w14:textId="77777777" w:rsidR="00F757FD" w:rsidRDefault="00F757FD" w:rsidP="00F757FD">
      <w:pPr>
        <w:rPr>
          <w:b/>
          <w:bCs/>
        </w:rPr>
      </w:pPr>
      <w:r w:rsidRPr="00EB66AA">
        <w:rPr>
          <w:b/>
          <w:bCs/>
        </w:rPr>
        <w:t xml:space="preserve">* </w:t>
      </w:r>
      <w:r>
        <w:rPr>
          <w:b/>
          <w:bCs/>
        </w:rPr>
        <w:t>All fields are required to fill in, unless not relevant</w:t>
      </w:r>
    </w:p>
    <w:p w14:paraId="5D1FC589" w14:textId="77777777" w:rsidR="00B04577" w:rsidRDefault="00B04577" w:rsidP="00B04577">
      <w:pPr>
        <w:rPr>
          <w:b/>
          <w:bCs/>
        </w:rPr>
      </w:pPr>
    </w:p>
    <w:p w14:paraId="117CF256" w14:textId="77777777" w:rsidR="00B04577" w:rsidRDefault="00B04577" w:rsidP="00B04577">
      <w:pPr>
        <w:rPr>
          <w:b/>
          <w:bCs/>
        </w:rPr>
      </w:pPr>
    </w:p>
    <w:p w14:paraId="016995DA" w14:textId="0D58529C" w:rsidR="00B04577" w:rsidRDefault="000C5A34" w:rsidP="00B04577">
      <w:pPr>
        <w:rPr>
          <w:b/>
          <w:bCs/>
        </w:rPr>
      </w:pPr>
      <w:r>
        <w:rPr>
          <w:b/>
          <w:bCs/>
        </w:rPr>
        <w:t>1</w:t>
      </w:r>
      <w:r w:rsidR="00046B26">
        <w:rPr>
          <w:b/>
          <w:bCs/>
        </w:rPr>
        <w:t>1</w:t>
      </w:r>
      <w:r w:rsidR="00B04577" w:rsidRPr="00B04577">
        <w:rPr>
          <w:b/>
          <w:bCs/>
        </w:rPr>
        <w:t>.</w:t>
      </w:r>
      <w:r w:rsidR="00B04577">
        <w:rPr>
          <w:b/>
          <w:bCs/>
        </w:rPr>
        <w:t xml:space="preserve"> </w:t>
      </w:r>
      <w:r w:rsidR="00B04577" w:rsidRPr="00B04577">
        <w:rPr>
          <w:b/>
          <w:bCs/>
        </w:rPr>
        <w:t>Please select the recognition track for this application:</w:t>
      </w:r>
    </w:p>
    <w:p w14:paraId="13CFABC7" w14:textId="7712E6A8" w:rsidR="00A576F7" w:rsidRPr="00A576F7" w:rsidRDefault="00A576F7" w:rsidP="00B04577">
      <w:pPr>
        <w:rPr>
          <w:i/>
          <w:iCs/>
          <w:color w:val="808080" w:themeColor="background1" w:themeShade="80"/>
        </w:rPr>
      </w:pPr>
      <w:r w:rsidRPr="00F757FD">
        <w:rPr>
          <w:b/>
          <w:bCs/>
          <w:i/>
          <w:iCs/>
          <w:color w:val="808080" w:themeColor="background1" w:themeShade="80"/>
        </w:rPr>
        <w:t>To note</w:t>
      </w:r>
      <w:r w:rsidRPr="00AF2C67">
        <w:rPr>
          <w:i/>
          <w:iCs/>
          <w:color w:val="808080" w:themeColor="background1" w:themeShade="80"/>
        </w:rPr>
        <w:t>: Choose one option only</w:t>
      </w:r>
    </w:p>
    <w:p w14:paraId="4FE4CBF5" w14:textId="77777777" w:rsidR="0008431E" w:rsidRPr="008001F8" w:rsidRDefault="0008431E" w:rsidP="00B04577"/>
    <w:p w14:paraId="49798453" w14:textId="56A2EC82" w:rsidR="0016242C" w:rsidRPr="0016242C" w:rsidRDefault="00000000" w:rsidP="0016242C">
      <w:pPr>
        <w:rPr>
          <w:bCs/>
          <w:color w:val="auto"/>
        </w:rPr>
      </w:pPr>
      <w:sdt>
        <w:sdtPr>
          <w:rPr>
            <w:color w:val="A6A6A6" w:themeColor="background1" w:themeShade="A6"/>
          </w:rPr>
          <w:id w:val="-646126266"/>
          <w14:checkbox>
            <w14:checked w14:val="0"/>
            <w14:checkedState w14:val="0050" w14:font="Wingdings 2"/>
            <w14:uncheckedState w14:val="2610" w14:font="MS Gothic"/>
          </w14:checkbox>
        </w:sdtPr>
        <w:sdtContent>
          <w:r w:rsidR="000427BA">
            <w:rPr>
              <w:rFonts w:ascii="MS Gothic" w:eastAsia="MS Gothic" w:hAnsi="MS Gothic" w:hint="eastAsia"/>
              <w:color w:val="A6A6A6" w:themeColor="background1" w:themeShade="A6"/>
            </w:rPr>
            <w:t>☐</w:t>
          </w:r>
        </w:sdtContent>
      </w:sdt>
      <w:r w:rsidR="0016242C" w:rsidRPr="008001F8">
        <w:rPr>
          <w:color w:val="A6A6A6" w:themeColor="background1" w:themeShade="A6"/>
        </w:rPr>
        <w:t xml:space="preserve"> </w:t>
      </w:r>
      <w:r w:rsidR="0016242C" w:rsidRPr="0016242C">
        <w:rPr>
          <w:b/>
          <w:color w:val="auto"/>
        </w:rPr>
        <w:t>Rising Research Star</w:t>
      </w:r>
      <w:r w:rsidR="00CE72DE">
        <w:rPr>
          <w:b/>
          <w:color w:val="auto"/>
        </w:rPr>
        <w:t>s</w:t>
      </w:r>
      <w:r w:rsidR="0016242C" w:rsidRPr="0016242C">
        <w:rPr>
          <w:b/>
          <w:color w:val="auto"/>
        </w:rPr>
        <w:t xml:space="preserve">: </w:t>
      </w:r>
      <w:r w:rsidR="0016242C" w:rsidRPr="0016242C">
        <w:rPr>
          <w:bCs/>
          <w:color w:val="auto"/>
        </w:rPr>
        <w:t>outstanding scientific discovery that significantly advances knowledge or understanding in a field, incl. excellent research with strong potential for scientific, technological, societal, environmental, health, industrial or policy impact.</w:t>
      </w:r>
    </w:p>
    <w:p w14:paraId="35FC3AB0" w14:textId="55D644F5" w:rsidR="0016242C" w:rsidRDefault="0016242C" w:rsidP="0016242C">
      <w:pPr>
        <w:rPr>
          <w:color w:val="808080" w:themeColor="background1" w:themeShade="80"/>
        </w:rPr>
      </w:pPr>
    </w:p>
    <w:p w14:paraId="231E4321" w14:textId="43581BB5" w:rsidR="00B04577" w:rsidRPr="0016242C" w:rsidRDefault="00000000" w:rsidP="005F23A3">
      <w:pPr>
        <w:rPr>
          <w:bCs/>
          <w:color w:val="auto"/>
        </w:rPr>
      </w:pPr>
      <w:sdt>
        <w:sdtPr>
          <w:rPr>
            <w:color w:val="A6A6A6" w:themeColor="background1" w:themeShade="A6"/>
          </w:rPr>
          <w:id w:val="516359953"/>
          <w14:checkbox>
            <w14:checked w14:val="0"/>
            <w14:checkedState w14:val="0050" w14:font="Wingdings 2"/>
            <w14:uncheckedState w14:val="2610" w14:font="MS Gothic"/>
          </w14:checkbox>
        </w:sdtPr>
        <w:sdtContent>
          <w:r w:rsidR="000427BA">
            <w:rPr>
              <w:rFonts w:ascii="MS Gothic" w:eastAsia="MS Gothic" w:hAnsi="MS Gothic" w:hint="eastAsia"/>
              <w:color w:val="A6A6A6" w:themeColor="background1" w:themeShade="A6"/>
            </w:rPr>
            <w:t>☐</w:t>
          </w:r>
        </w:sdtContent>
      </w:sdt>
      <w:r w:rsidR="0016242C" w:rsidRPr="008001F8">
        <w:rPr>
          <w:color w:val="A6A6A6" w:themeColor="background1" w:themeShade="A6"/>
        </w:rPr>
        <w:t xml:space="preserve"> </w:t>
      </w:r>
      <w:r w:rsidR="0016242C" w:rsidRPr="0016242C">
        <w:rPr>
          <w:b/>
          <w:color w:val="auto"/>
        </w:rPr>
        <w:t>Rising Innovation Star</w:t>
      </w:r>
      <w:r w:rsidR="00CE72DE">
        <w:rPr>
          <w:b/>
          <w:color w:val="auto"/>
        </w:rPr>
        <w:t>s</w:t>
      </w:r>
      <w:r w:rsidR="0016242C" w:rsidRPr="0016242C">
        <w:rPr>
          <w:b/>
          <w:color w:val="auto"/>
        </w:rPr>
        <w:t xml:space="preserve">: </w:t>
      </w:r>
      <w:r w:rsidR="0016242C" w:rsidRPr="0016242C">
        <w:rPr>
          <w:bCs/>
          <w:color w:val="auto"/>
        </w:rPr>
        <w:t>outstanding efforts to translate research into solutions with potential benefit for society, incl.</w:t>
      </w:r>
      <w:r w:rsidR="0016242C" w:rsidRPr="0016242C">
        <w:rPr>
          <w:b/>
          <w:color w:val="auto"/>
        </w:rPr>
        <w:t xml:space="preserve"> </w:t>
      </w:r>
      <w:r w:rsidR="0016242C" w:rsidRPr="0016242C">
        <w:rPr>
          <w:bCs/>
          <w:color w:val="auto"/>
        </w:rPr>
        <w:t>early-stage venture ideas emerging from research, with strong potential for market uptake and economic impact</w:t>
      </w:r>
    </w:p>
    <w:p w14:paraId="52072327" w14:textId="77777777" w:rsidR="00E51EBF" w:rsidRDefault="00E51EBF" w:rsidP="005F23A3">
      <w:pPr>
        <w:rPr>
          <w:i/>
          <w:iCs/>
          <w:color w:val="808080" w:themeColor="background1" w:themeShade="80"/>
        </w:rPr>
      </w:pPr>
    </w:p>
    <w:p w14:paraId="4B82845F" w14:textId="77777777" w:rsidR="00E51EBF" w:rsidRDefault="00E51EBF" w:rsidP="00E51EBF">
      <w:pPr>
        <w:rPr>
          <w:b/>
          <w:bCs/>
        </w:rPr>
      </w:pPr>
    </w:p>
    <w:p w14:paraId="6A034FA9" w14:textId="2FD7202B" w:rsidR="00E51EBF" w:rsidRDefault="000C5A34" w:rsidP="00E51EBF">
      <w:pPr>
        <w:rPr>
          <w:b/>
          <w:bCs/>
        </w:rPr>
      </w:pPr>
      <w:r>
        <w:rPr>
          <w:b/>
          <w:bCs/>
        </w:rPr>
        <w:t>1</w:t>
      </w:r>
      <w:r w:rsidR="00046B26">
        <w:rPr>
          <w:b/>
          <w:bCs/>
        </w:rPr>
        <w:t>2</w:t>
      </w:r>
      <w:r w:rsidR="00E51EBF">
        <w:rPr>
          <w:b/>
          <w:bCs/>
        </w:rPr>
        <w:t xml:space="preserve">. </w:t>
      </w:r>
      <w:r w:rsidR="00E51EBF" w:rsidRPr="00E51EBF">
        <w:rPr>
          <w:b/>
          <w:bCs/>
        </w:rPr>
        <w:t xml:space="preserve">Please select the most relevant area of </w:t>
      </w:r>
      <w:r w:rsidR="00362D72">
        <w:rPr>
          <w:b/>
          <w:bCs/>
          <w:color w:val="auto"/>
        </w:rPr>
        <w:t>the nominee’s</w:t>
      </w:r>
      <w:r w:rsidR="00E51EBF" w:rsidRPr="00E51EBF">
        <w:rPr>
          <w:b/>
          <w:bCs/>
        </w:rPr>
        <w:t xml:space="preserve"> research, technology or innovation</w:t>
      </w:r>
      <w:r w:rsidR="00E51EBF" w:rsidRPr="00B04577">
        <w:rPr>
          <w:b/>
          <w:bCs/>
        </w:rPr>
        <w:t>:</w:t>
      </w:r>
    </w:p>
    <w:p w14:paraId="3EBC29CB" w14:textId="376F2C91" w:rsidR="00E51EBF" w:rsidRPr="00AF2C67" w:rsidRDefault="00E51EBF" w:rsidP="00E51EBF">
      <w:pPr>
        <w:rPr>
          <w:i/>
          <w:iCs/>
          <w:color w:val="808080" w:themeColor="background1" w:themeShade="80"/>
        </w:rPr>
      </w:pPr>
      <w:r w:rsidRPr="00F757FD">
        <w:rPr>
          <w:b/>
          <w:bCs/>
          <w:i/>
          <w:iCs/>
          <w:color w:val="808080" w:themeColor="background1" w:themeShade="80"/>
        </w:rPr>
        <w:t>To note</w:t>
      </w:r>
      <w:r w:rsidRPr="00AF2C67">
        <w:rPr>
          <w:i/>
          <w:iCs/>
          <w:color w:val="808080" w:themeColor="background1" w:themeShade="80"/>
        </w:rPr>
        <w:t>: Choose one option only</w:t>
      </w:r>
    </w:p>
    <w:p w14:paraId="7E4834F5" w14:textId="77777777" w:rsidR="00E51EBF" w:rsidRDefault="00E51EBF" w:rsidP="005F23A3">
      <w:pPr>
        <w:rPr>
          <w:i/>
          <w:iCs/>
          <w:color w:val="808080" w:themeColor="background1" w:themeShade="80"/>
        </w:rPr>
      </w:pPr>
    </w:p>
    <w:p w14:paraId="1F549564" w14:textId="22DAD8F4" w:rsidR="00AF2C67" w:rsidRPr="000427BA" w:rsidRDefault="00000000" w:rsidP="00E51EBF">
      <w:pPr>
        <w:rPr>
          <w:color w:val="auto"/>
        </w:rPr>
      </w:pPr>
      <w:sdt>
        <w:sdtPr>
          <w:rPr>
            <w:color w:val="auto"/>
          </w:rPr>
          <w:id w:val="-803616284"/>
          <w14:checkbox>
            <w14:checked w14:val="0"/>
            <w14:checkedState w14:val="0050" w14:font="Wingdings 2"/>
            <w14:uncheckedState w14:val="2610" w14:font="MS Gothic"/>
          </w14:checkbox>
        </w:sdtPr>
        <w:sdtContent>
          <w:r w:rsidR="00AF2C67" w:rsidRPr="000427BA">
            <w:rPr>
              <w:rFonts w:ascii="MS Gothic" w:eastAsia="MS Gothic" w:hAnsi="MS Gothic" w:hint="eastAsia"/>
              <w:color w:val="auto"/>
            </w:rPr>
            <w:t>☐</w:t>
          </w:r>
        </w:sdtContent>
      </w:sdt>
      <w:r w:rsidR="00AF2C67" w:rsidRPr="000427BA">
        <w:rPr>
          <w:color w:val="auto"/>
        </w:rPr>
        <w:t xml:space="preserve"> </w:t>
      </w:r>
      <w:r w:rsidR="00E51EBF" w:rsidRPr="000427BA">
        <w:rPr>
          <w:color w:val="auto"/>
        </w:rPr>
        <w:t>Artificial intelligence and robotics</w:t>
      </w:r>
    </w:p>
    <w:p w14:paraId="438C65CD" w14:textId="679B77CC" w:rsidR="00AF2C67" w:rsidRPr="000427BA" w:rsidRDefault="00000000" w:rsidP="00E51EBF">
      <w:pPr>
        <w:rPr>
          <w:color w:val="auto"/>
        </w:rPr>
      </w:pPr>
      <w:sdt>
        <w:sdtPr>
          <w:rPr>
            <w:color w:val="auto"/>
          </w:rPr>
          <w:id w:val="-1130859825"/>
          <w14:checkbox>
            <w14:checked w14:val="0"/>
            <w14:checkedState w14:val="0050" w14:font="Wingdings 2"/>
            <w14:uncheckedState w14:val="2610" w14:font="MS Gothic"/>
          </w14:checkbox>
        </w:sdtPr>
        <w:sdtContent>
          <w:r w:rsidR="00AF2C67" w:rsidRPr="000427BA">
            <w:rPr>
              <w:rFonts w:ascii="MS Gothic" w:eastAsia="MS Gothic" w:hAnsi="MS Gothic" w:hint="eastAsia"/>
              <w:color w:val="auto"/>
            </w:rPr>
            <w:t>☐</w:t>
          </w:r>
        </w:sdtContent>
      </w:sdt>
      <w:r w:rsidR="00AF2C67" w:rsidRPr="000427BA">
        <w:rPr>
          <w:color w:val="auto"/>
        </w:rPr>
        <w:t xml:space="preserve"> </w:t>
      </w:r>
      <w:r w:rsidR="00E51EBF" w:rsidRPr="000427BA">
        <w:rPr>
          <w:color w:val="auto"/>
        </w:rPr>
        <w:t>Energy systems</w:t>
      </w:r>
    </w:p>
    <w:p w14:paraId="7F68D491" w14:textId="6010F470" w:rsidR="00AF2C67" w:rsidRPr="000427BA" w:rsidRDefault="00000000" w:rsidP="00E51EBF">
      <w:pPr>
        <w:rPr>
          <w:color w:val="auto"/>
        </w:rPr>
      </w:pPr>
      <w:sdt>
        <w:sdtPr>
          <w:rPr>
            <w:color w:val="auto"/>
          </w:rPr>
          <w:id w:val="1302659595"/>
          <w14:checkbox>
            <w14:checked w14:val="0"/>
            <w14:checkedState w14:val="0050" w14:font="Wingdings 2"/>
            <w14:uncheckedState w14:val="2610" w14:font="MS Gothic"/>
          </w14:checkbox>
        </w:sdtPr>
        <w:sdtContent>
          <w:r w:rsidR="00AF2C67" w:rsidRPr="000427BA">
            <w:rPr>
              <w:rFonts w:ascii="MS Gothic" w:eastAsia="MS Gothic" w:hAnsi="MS Gothic" w:hint="eastAsia"/>
              <w:color w:val="auto"/>
            </w:rPr>
            <w:t>☐</w:t>
          </w:r>
        </w:sdtContent>
      </w:sdt>
      <w:r w:rsidR="00AF2C67" w:rsidRPr="000427BA">
        <w:rPr>
          <w:color w:val="auto"/>
        </w:rPr>
        <w:t xml:space="preserve"> </w:t>
      </w:r>
      <w:r w:rsidR="00E51EBF" w:rsidRPr="000427BA">
        <w:rPr>
          <w:color w:val="auto"/>
        </w:rPr>
        <w:t>Semiconductors, photonics and quantum technologies</w:t>
      </w:r>
    </w:p>
    <w:p w14:paraId="0AD378E5" w14:textId="5032F310" w:rsidR="00AF2C67" w:rsidRPr="000427BA" w:rsidRDefault="00000000" w:rsidP="00E51EBF">
      <w:pPr>
        <w:rPr>
          <w:color w:val="auto"/>
        </w:rPr>
      </w:pPr>
      <w:sdt>
        <w:sdtPr>
          <w:rPr>
            <w:color w:val="auto"/>
          </w:rPr>
          <w:id w:val="1342663212"/>
          <w14:checkbox>
            <w14:checked w14:val="0"/>
            <w14:checkedState w14:val="0050" w14:font="Wingdings 2"/>
            <w14:uncheckedState w14:val="2610" w14:font="MS Gothic"/>
          </w14:checkbox>
        </w:sdtPr>
        <w:sdtContent>
          <w:r w:rsidR="00AF2C67" w:rsidRPr="000427BA">
            <w:rPr>
              <w:rFonts w:ascii="MS Gothic" w:eastAsia="MS Gothic" w:hAnsi="MS Gothic" w:hint="eastAsia"/>
              <w:color w:val="auto"/>
            </w:rPr>
            <w:t>☐</w:t>
          </w:r>
        </w:sdtContent>
      </w:sdt>
      <w:r w:rsidR="00AF2C67" w:rsidRPr="000427BA">
        <w:rPr>
          <w:color w:val="auto"/>
        </w:rPr>
        <w:t xml:space="preserve"> </w:t>
      </w:r>
      <w:r w:rsidR="00E51EBF" w:rsidRPr="000427BA">
        <w:rPr>
          <w:color w:val="auto"/>
        </w:rPr>
        <w:t>Biotechnology and health technologies</w:t>
      </w:r>
    </w:p>
    <w:p w14:paraId="5C034288" w14:textId="6398E0F2" w:rsidR="00AF2C67" w:rsidRPr="000427BA" w:rsidRDefault="00000000" w:rsidP="00E51EBF">
      <w:pPr>
        <w:rPr>
          <w:color w:val="auto"/>
        </w:rPr>
      </w:pPr>
      <w:sdt>
        <w:sdtPr>
          <w:rPr>
            <w:color w:val="auto"/>
          </w:rPr>
          <w:id w:val="674387172"/>
          <w14:checkbox>
            <w14:checked w14:val="0"/>
            <w14:checkedState w14:val="0050" w14:font="Wingdings 2"/>
            <w14:uncheckedState w14:val="2610" w14:font="MS Gothic"/>
          </w14:checkbox>
        </w:sdtPr>
        <w:sdtContent>
          <w:r w:rsidR="00AF2C67" w:rsidRPr="000427BA">
            <w:rPr>
              <w:rFonts w:ascii="MS Gothic" w:eastAsia="MS Gothic" w:hAnsi="MS Gothic" w:hint="eastAsia"/>
              <w:color w:val="auto"/>
            </w:rPr>
            <w:t>☐</w:t>
          </w:r>
        </w:sdtContent>
      </w:sdt>
      <w:r w:rsidR="00AF2C67" w:rsidRPr="000427BA">
        <w:rPr>
          <w:color w:val="auto"/>
        </w:rPr>
        <w:t xml:space="preserve"> </w:t>
      </w:r>
      <w:r w:rsidR="00E51EBF" w:rsidRPr="000427BA">
        <w:rPr>
          <w:color w:val="auto"/>
        </w:rPr>
        <w:t>Advanced materials</w:t>
      </w:r>
    </w:p>
    <w:p w14:paraId="2DDB7297" w14:textId="01720B56" w:rsidR="00AF2C67" w:rsidRPr="000427BA" w:rsidRDefault="00000000" w:rsidP="00E51EBF">
      <w:pPr>
        <w:rPr>
          <w:color w:val="auto"/>
        </w:rPr>
      </w:pPr>
      <w:sdt>
        <w:sdtPr>
          <w:rPr>
            <w:color w:val="auto"/>
          </w:rPr>
          <w:id w:val="-1094316405"/>
          <w14:checkbox>
            <w14:checked w14:val="0"/>
            <w14:checkedState w14:val="0050" w14:font="Wingdings 2"/>
            <w14:uncheckedState w14:val="2610" w14:font="MS Gothic"/>
          </w14:checkbox>
        </w:sdtPr>
        <w:sdtContent>
          <w:r w:rsidR="00AF2C67" w:rsidRPr="000427BA">
            <w:rPr>
              <w:rFonts w:ascii="MS Gothic" w:eastAsia="MS Gothic" w:hAnsi="MS Gothic" w:hint="eastAsia"/>
              <w:color w:val="auto"/>
            </w:rPr>
            <w:t>☐</w:t>
          </w:r>
        </w:sdtContent>
      </w:sdt>
      <w:r w:rsidR="00AF2C67" w:rsidRPr="000427BA">
        <w:rPr>
          <w:color w:val="auto"/>
        </w:rPr>
        <w:t xml:space="preserve"> </w:t>
      </w:r>
      <w:r w:rsidR="00E51EBF" w:rsidRPr="000427BA">
        <w:rPr>
          <w:color w:val="auto"/>
        </w:rPr>
        <w:t>Climate, sustainability and clean technologies</w:t>
      </w:r>
    </w:p>
    <w:p w14:paraId="495EC339" w14:textId="77777777" w:rsidR="00AF2C67" w:rsidRDefault="00AF2C67" w:rsidP="00E51EBF">
      <w:pPr>
        <w:rPr>
          <w:color w:val="808080" w:themeColor="background1" w:themeShade="80"/>
        </w:rPr>
      </w:pPr>
    </w:p>
    <w:p w14:paraId="3FA85688" w14:textId="56C7C85F" w:rsidR="00E51EBF" w:rsidRPr="00D57F4E" w:rsidRDefault="00E51EBF" w:rsidP="00E51EBF">
      <w:pPr>
        <w:rPr>
          <w:color w:val="auto"/>
        </w:rPr>
      </w:pPr>
      <w:r w:rsidRPr="00D57F4E">
        <w:rPr>
          <w:color w:val="auto"/>
        </w:rPr>
        <w:t>Other: please specify</w:t>
      </w:r>
    </w:p>
    <w:tbl>
      <w:tblPr>
        <w:tblStyle w:val="TableGrid"/>
        <w:tblW w:w="0" w:type="auto"/>
        <w:tblLook w:val="04A0" w:firstRow="1" w:lastRow="0" w:firstColumn="1" w:lastColumn="0" w:noHBand="0" w:noVBand="1"/>
      </w:tblPr>
      <w:tblGrid>
        <w:gridCol w:w="9514"/>
      </w:tblGrid>
      <w:tr w:rsidR="00AF2C67" w14:paraId="3520754E" w14:textId="77777777" w:rsidTr="00A17C34">
        <w:tc>
          <w:tcPr>
            <w:tcW w:w="9514" w:type="dxa"/>
          </w:tcPr>
          <w:p w14:paraId="416E78F1" w14:textId="77777777" w:rsidR="00AF2C67" w:rsidRPr="000427BA" w:rsidRDefault="00AF2C67" w:rsidP="00A17C34">
            <w:pPr>
              <w:rPr>
                <w:color w:val="auto"/>
              </w:rPr>
            </w:pPr>
            <w:r w:rsidRPr="000427BA">
              <w:rPr>
                <w:color w:val="auto"/>
              </w:rPr>
              <w:t xml:space="preserve">Insert </w:t>
            </w:r>
          </w:p>
          <w:p w14:paraId="462283A0" w14:textId="77777777" w:rsidR="00AF2C67" w:rsidRDefault="00AF2C67" w:rsidP="00A17C34"/>
        </w:tc>
      </w:tr>
    </w:tbl>
    <w:p w14:paraId="3941058E" w14:textId="77777777" w:rsidR="00AF2C67" w:rsidRDefault="00AF2C67" w:rsidP="00AF2C67"/>
    <w:p w14:paraId="5DB13087" w14:textId="77777777" w:rsidR="00AF2C67" w:rsidRDefault="00AF2C67" w:rsidP="00AF2C67">
      <w:pPr>
        <w:rPr>
          <w:color w:val="808080" w:themeColor="background1" w:themeShade="80"/>
        </w:rPr>
      </w:pPr>
    </w:p>
    <w:p w14:paraId="37F24913" w14:textId="0C80D0F2" w:rsidR="00AF2C67" w:rsidRPr="00AF2C67" w:rsidRDefault="000C5A34" w:rsidP="00AF2C67">
      <w:pPr>
        <w:rPr>
          <w:color w:val="auto"/>
        </w:rPr>
      </w:pPr>
      <w:r>
        <w:rPr>
          <w:b/>
          <w:bCs/>
        </w:rPr>
        <w:t>1</w:t>
      </w:r>
      <w:r w:rsidR="00046B26">
        <w:rPr>
          <w:b/>
          <w:bCs/>
        </w:rPr>
        <w:t>3</w:t>
      </w:r>
      <w:r w:rsidR="00AF2C67">
        <w:rPr>
          <w:b/>
          <w:bCs/>
        </w:rPr>
        <w:t xml:space="preserve">. </w:t>
      </w:r>
      <w:r w:rsidR="00AF2C67" w:rsidRPr="00AF2C67">
        <w:rPr>
          <w:b/>
          <w:bCs/>
          <w:color w:val="auto"/>
        </w:rPr>
        <w:t xml:space="preserve">Please provide 3-5 keywords describing </w:t>
      </w:r>
      <w:r w:rsidR="00362D72">
        <w:rPr>
          <w:b/>
          <w:bCs/>
          <w:color w:val="auto"/>
        </w:rPr>
        <w:t>the nominee’s</w:t>
      </w:r>
      <w:r w:rsidR="00AF2C67" w:rsidRPr="00AF2C67">
        <w:rPr>
          <w:b/>
          <w:bCs/>
          <w:color w:val="auto"/>
        </w:rPr>
        <w:t xml:space="preserve"> research, technology or innovation:</w:t>
      </w:r>
    </w:p>
    <w:tbl>
      <w:tblPr>
        <w:tblStyle w:val="TableGrid"/>
        <w:tblW w:w="0" w:type="auto"/>
        <w:tblLook w:val="04A0" w:firstRow="1" w:lastRow="0" w:firstColumn="1" w:lastColumn="0" w:noHBand="0" w:noVBand="1"/>
      </w:tblPr>
      <w:tblGrid>
        <w:gridCol w:w="9514"/>
      </w:tblGrid>
      <w:tr w:rsidR="00AF2C67" w14:paraId="788F3E04" w14:textId="77777777" w:rsidTr="00A17C34">
        <w:tc>
          <w:tcPr>
            <w:tcW w:w="9514" w:type="dxa"/>
          </w:tcPr>
          <w:p w14:paraId="64EA3B56" w14:textId="77777777" w:rsidR="00AF2C67" w:rsidRPr="00D57F4E" w:rsidRDefault="00AF2C67" w:rsidP="00A17C34">
            <w:pPr>
              <w:rPr>
                <w:color w:val="auto"/>
              </w:rPr>
            </w:pPr>
            <w:r w:rsidRPr="00D57F4E">
              <w:rPr>
                <w:color w:val="auto"/>
              </w:rPr>
              <w:t xml:space="preserve">Insert </w:t>
            </w:r>
          </w:p>
          <w:p w14:paraId="08F34AF5" w14:textId="77777777" w:rsidR="00AF2C67" w:rsidRDefault="00AF2C67" w:rsidP="00A17C34"/>
        </w:tc>
      </w:tr>
    </w:tbl>
    <w:p w14:paraId="118B4ED3" w14:textId="77777777" w:rsidR="00AF2C67" w:rsidRDefault="00AF2C67" w:rsidP="00AF2C67">
      <w:pPr>
        <w:rPr>
          <w:color w:val="808080" w:themeColor="background1" w:themeShade="80"/>
        </w:rPr>
      </w:pPr>
    </w:p>
    <w:p w14:paraId="1D59FB2C" w14:textId="77777777" w:rsidR="00AF2C67" w:rsidRDefault="00AF2C67" w:rsidP="00AF2C67">
      <w:pPr>
        <w:rPr>
          <w:b/>
          <w:bCs/>
        </w:rPr>
      </w:pPr>
    </w:p>
    <w:p w14:paraId="29B53775" w14:textId="5B655772" w:rsidR="00AF2C67" w:rsidRDefault="00AF2C67" w:rsidP="00AF2C67">
      <w:pPr>
        <w:rPr>
          <w:b/>
          <w:bCs/>
          <w:color w:val="auto"/>
        </w:rPr>
      </w:pPr>
      <w:r>
        <w:rPr>
          <w:b/>
          <w:bCs/>
        </w:rPr>
        <w:t>1</w:t>
      </w:r>
      <w:r w:rsidR="00046B26">
        <w:rPr>
          <w:b/>
          <w:bCs/>
        </w:rPr>
        <w:t>4</w:t>
      </w:r>
      <w:r>
        <w:rPr>
          <w:b/>
          <w:bCs/>
        </w:rPr>
        <w:t xml:space="preserve">. </w:t>
      </w:r>
      <w:r w:rsidRPr="00AF2C67">
        <w:rPr>
          <w:b/>
          <w:bCs/>
          <w:color w:val="auto"/>
        </w:rPr>
        <w:t xml:space="preserve">Please provide a short, communication-friendly headline describing </w:t>
      </w:r>
      <w:r w:rsidR="00D1533C">
        <w:rPr>
          <w:b/>
          <w:bCs/>
          <w:color w:val="auto"/>
        </w:rPr>
        <w:t>the nominee’s</w:t>
      </w:r>
      <w:r w:rsidR="00D1533C" w:rsidRPr="00AF2C67">
        <w:rPr>
          <w:b/>
          <w:bCs/>
          <w:color w:val="auto"/>
        </w:rPr>
        <w:t xml:space="preserve"> </w:t>
      </w:r>
      <w:r w:rsidRPr="00AF2C67">
        <w:rPr>
          <w:b/>
          <w:bCs/>
          <w:color w:val="auto"/>
        </w:rPr>
        <w:t>research, technology or innovation</w:t>
      </w:r>
      <w:r>
        <w:rPr>
          <w:b/>
          <w:bCs/>
          <w:color w:val="auto"/>
        </w:rPr>
        <w:t>:</w:t>
      </w:r>
    </w:p>
    <w:p w14:paraId="0B05F526" w14:textId="02B79C53" w:rsidR="00AF2C67" w:rsidRPr="00AF2C67" w:rsidRDefault="00AF2C67" w:rsidP="00AF2C67">
      <w:pPr>
        <w:rPr>
          <w:color w:val="808080" w:themeColor="background1" w:themeShade="80"/>
        </w:rPr>
      </w:pPr>
      <w:r w:rsidRPr="00AF2C67">
        <w:rPr>
          <w:color w:val="808080" w:themeColor="background1" w:themeShade="80"/>
        </w:rPr>
        <w:t>E.g., </w:t>
      </w:r>
      <w:r w:rsidRPr="00AF2C67">
        <w:rPr>
          <w:i/>
          <w:iCs/>
          <w:color w:val="808080" w:themeColor="background1" w:themeShade="80"/>
        </w:rPr>
        <w:t>Making autonomous X-ray inspections possible with drone technology</w:t>
      </w:r>
      <w:r w:rsidRPr="00AF2C67">
        <w:rPr>
          <w:rFonts w:ascii="Tahoma" w:hAnsi="Tahoma" w:cs="Tahoma"/>
          <w:i/>
          <w:iCs/>
          <w:color w:val="808080" w:themeColor="background1" w:themeShade="80"/>
        </w:rPr>
        <w:t>﻿</w:t>
      </w:r>
    </w:p>
    <w:tbl>
      <w:tblPr>
        <w:tblStyle w:val="TableGrid"/>
        <w:tblW w:w="0" w:type="auto"/>
        <w:tblLook w:val="04A0" w:firstRow="1" w:lastRow="0" w:firstColumn="1" w:lastColumn="0" w:noHBand="0" w:noVBand="1"/>
      </w:tblPr>
      <w:tblGrid>
        <w:gridCol w:w="9514"/>
      </w:tblGrid>
      <w:tr w:rsidR="00AF2C67" w14:paraId="50F22DA1" w14:textId="77777777" w:rsidTr="00A17C34">
        <w:tc>
          <w:tcPr>
            <w:tcW w:w="9514" w:type="dxa"/>
          </w:tcPr>
          <w:p w14:paraId="2621CA81" w14:textId="77777777" w:rsidR="00AF2C67" w:rsidRPr="00D57F4E" w:rsidRDefault="00AF2C67" w:rsidP="00A17C34">
            <w:pPr>
              <w:rPr>
                <w:color w:val="auto"/>
              </w:rPr>
            </w:pPr>
            <w:r w:rsidRPr="00D57F4E">
              <w:rPr>
                <w:color w:val="auto"/>
              </w:rPr>
              <w:t xml:space="preserve">Insert </w:t>
            </w:r>
          </w:p>
          <w:p w14:paraId="79627367" w14:textId="77777777" w:rsidR="00AF2C67" w:rsidRDefault="00AF2C67" w:rsidP="00A17C34"/>
        </w:tc>
      </w:tr>
    </w:tbl>
    <w:p w14:paraId="75CD5306" w14:textId="77777777" w:rsidR="00AF2C67" w:rsidRDefault="00AF2C67" w:rsidP="00AF2C67">
      <w:pPr>
        <w:rPr>
          <w:color w:val="808080" w:themeColor="background1" w:themeShade="80"/>
        </w:rPr>
      </w:pPr>
    </w:p>
    <w:p w14:paraId="3C1CC610" w14:textId="77777777" w:rsidR="00AF2C67" w:rsidRDefault="00AF2C67" w:rsidP="00AF2C67">
      <w:pPr>
        <w:rPr>
          <w:color w:val="808080" w:themeColor="background1" w:themeShade="80"/>
        </w:rPr>
      </w:pPr>
    </w:p>
    <w:p w14:paraId="07F279B7" w14:textId="77777777" w:rsidR="000C5A34" w:rsidRDefault="000C5A34" w:rsidP="00AF2C67">
      <w:pPr>
        <w:rPr>
          <w:color w:val="808080" w:themeColor="background1" w:themeShade="80"/>
        </w:rPr>
      </w:pPr>
    </w:p>
    <w:p w14:paraId="72BC07B4" w14:textId="77777777" w:rsidR="000C5A34" w:rsidRDefault="000C5A34" w:rsidP="00AF2C67">
      <w:pPr>
        <w:rPr>
          <w:color w:val="808080" w:themeColor="background1" w:themeShade="80"/>
        </w:rPr>
      </w:pPr>
    </w:p>
    <w:p w14:paraId="043571F5" w14:textId="77777777" w:rsidR="000C5A34" w:rsidRDefault="000C5A34" w:rsidP="00AF2C67">
      <w:pPr>
        <w:rPr>
          <w:color w:val="808080" w:themeColor="background1" w:themeShade="80"/>
        </w:rPr>
      </w:pPr>
    </w:p>
    <w:p w14:paraId="5FC35AD6" w14:textId="77777777" w:rsidR="00AF2C67" w:rsidRDefault="00AF2C67" w:rsidP="00AF2C67">
      <w:pPr>
        <w:rPr>
          <w:color w:val="808080" w:themeColor="background1" w:themeShade="80"/>
        </w:rPr>
      </w:pPr>
    </w:p>
    <w:p w14:paraId="2821273F" w14:textId="4B356B76" w:rsidR="00AF2C67" w:rsidRDefault="00AF2C67" w:rsidP="00AF2C67">
      <w:pPr>
        <w:pStyle w:val="Heading3"/>
        <w:jc w:val="center"/>
      </w:pPr>
      <w:r w:rsidRPr="00EB66AA">
        <w:t>Section I</w:t>
      </w:r>
      <w:r w:rsidR="000C5A34">
        <w:t>V</w:t>
      </w:r>
      <w:r w:rsidRPr="00EB66AA">
        <w:t xml:space="preserve"> - </w:t>
      </w:r>
      <w:r w:rsidRPr="00AF2C67">
        <w:t>Short biography and personal story</w:t>
      </w:r>
    </w:p>
    <w:p w14:paraId="38A61F48" w14:textId="77777777" w:rsidR="00F757FD" w:rsidRDefault="00F757FD" w:rsidP="00F757FD">
      <w:pPr>
        <w:rPr>
          <w:b/>
          <w:bCs/>
        </w:rPr>
      </w:pPr>
      <w:r w:rsidRPr="00EB66AA">
        <w:rPr>
          <w:b/>
          <w:bCs/>
        </w:rPr>
        <w:t xml:space="preserve">* </w:t>
      </w:r>
      <w:r>
        <w:rPr>
          <w:b/>
          <w:bCs/>
        </w:rPr>
        <w:t>All fields are required to fill in, unless not relevant</w:t>
      </w:r>
    </w:p>
    <w:p w14:paraId="5D94C2FD" w14:textId="77777777" w:rsidR="00AF2C67" w:rsidRDefault="00AF2C67" w:rsidP="00AF2C67">
      <w:pPr>
        <w:rPr>
          <w:b/>
          <w:bCs/>
        </w:rPr>
      </w:pPr>
    </w:p>
    <w:p w14:paraId="2F095607" w14:textId="77777777" w:rsidR="00AF2C67" w:rsidRDefault="00AF2C67" w:rsidP="00AF2C67">
      <w:pPr>
        <w:rPr>
          <w:b/>
          <w:bCs/>
        </w:rPr>
      </w:pPr>
    </w:p>
    <w:p w14:paraId="14361686" w14:textId="6741C2FC" w:rsidR="00AF2C67" w:rsidRDefault="00AF2C67" w:rsidP="00AF2C67">
      <w:pPr>
        <w:rPr>
          <w:b/>
          <w:bCs/>
        </w:rPr>
      </w:pPr>
      <w:r>
        <w:rPr>
          <w:b/>
          <w:bCs/>
        </w:rPr>
        <w:t>1</w:t>
      </w:r>
      <w:r w:rsidR="00046B26">
        <w:rPr>
          <w:b/>
          <w:bCs/>
        </w:rPr>
        <w:t>5</w:t>
      </w:r>
      <w:r w:rsidRPr="00B04577">
        <w:rPr>
          <w:b/>
          <w:bCs/>
        </w:rPr>
        <w:t>.</w:t>
      </w:r>
      <w:r>
        <w:rPr>
          <w:b/>
          <w:bCs/>
        </w:rPr>
        <w:t xml:space="preserve"> </w:t>
      </w:r>
      <w:r w:rsidRPr="00AF2C67">
        <w:rPr>
          <w:b/>
          <w:bCs/>
        </w:rPr>
        <w:t>Please provide a short biography</w:t>
      </w:r>
      <w:r w:rsidRPr="00B04577">
        <w:rPr>
          <w:b/>
          <w:bCs/>
        </w:rPr>
        <w:t>:</w:t>
      </w:r>
    </w:p>
    <w:p w14:paraId="54F46357" w14:textId="77777777" w:rsidR="00AF2C67" w:rsidRPr="00AF2C67" w:rsidRDefault="00AF2C67" w:rsidP="00A17C34">
      <w:pPr>
        <w:rPr>
          <w:i/>
          <w:iCs/>
          <w:color w:val="808080" w:themeColor="background1" w:themeShade="80"/>
        </w:rPr>
      </w:pPr>
      <w:r w:rsidRPr="00AF2C67">
        <w:rPr>
          <w:b/>
          <w:bCs/>
          <w:i/>
          <w:iCs/>
          <w:color w:val="808080" w:themeColor="background1" w:themeShade="80"/>
        </w:rPr>
        <w:t>Suggested length: </w:t>
      </w:r>
      <w:r w:rsidRPr="00AF2C67">
        <w:rPr>
          <w:i/>
          <w:iCs/>
          <w:color w:val="808080" w:themeColor="background1" w:themeShade="80"/>
        </w:rPr>
        <w:t>150-200 words</w:t>
      </w:r>
    </w:p>
    <w:p w14:paraId="3E93E7A2" w14:textId="77777777" w:rsidR="00AF2C67" w:rsidRPr="00AF2C67" w:rsidRDefault="00AF2C67" w:rsidP="00A17C34">
      <w:pPr>
        <w:rPr>
          <w:i/>
          <w:iCs/>
          <w:color w:val="808080" w:themeColor="background1" w:themeShade="80"/>
        </w:rPr>
      </w:pPr>
    </w:p>
    <w:p w14:paraId="4B2A0253" w14:textId="77777777" w:rsidR="00AF2C67" w:rsidRPr="00AF2C67" w:rsidRDefault="00AF2C67" w:rsidP="00A17C34">
      <w:pPr>
        <w:rPr>
          <w:i/>
          <w:iCs/>
          <w:color w:val="808080" w:themeColor="background1" w:themeShade="80"/>
        </w:rPr>
      </w:pPr>
      <w:r w:rsidRPr="00AF2C67">
        <w:rPr>
          <w:b/>
          <w:bCs/>
          <w:i/>
          <w:iCs/>
          <w:color w:val="808080" w:themeColor="background1" w:themeShade="80"/>
        </w:rPr>
        <w:t>Please include: </w:t>
      </w:r>
    </w:p>
    <w:p w14:paraId="25A80724" w14:textId="77777777" w:rsidR="00AF2C67" w:rsidRPr="00AF2C67" w:rsidRDefault="00AF2C67" w:rsidP="00A17C34">
      <w:pPr>
        <w:numPr>
          <w:ilvl w:val="0"/>
          <w:numId w:val="29"/>
        </w:numPr>
        <w:rPr>
          <w:i/>
          <w:iCs/>
          <w:color w:val="808080" w:themeColor="background1" w:themeShade="80"/>
        </w:rPr>
      </w:pPr>
      <w:r w:rsidRPr="00AF2C67">
        <w:rPr>
          <w:i/>
          <w:iCs/>
          <w:color w:val="808080" w:themeColor="background1" w:themeShade="80"/>
        </w:rPr>
        <w:t>Academic and professional background </w:t>
      </w:r>
    </w:p>
    <w:p w14:paraId="3A26B384" w14:textId="77777777" w:rsidR="00AF2C67" w:rsidRPr="00AF2C67" w:rsidRDefault="00AF2C67" w:rsidP="00A17C34">
      <w:pPr>
        <w:numPr>
          <w:ilvl w:val="0"/>
          <w:numId w:val="29"/>
        </w:numPr>
        <w:rPr>
          <w:i/>
          <w:iCs/>
          <w:color w:val="808080" w:themeColor="background1" w:themeShade="80"/>
        </w:rPr>
      </w:pPr>
      <w:r w:rsidRPr="00AF2C67">
        <w:rPr>
          <w:i/>
          <w:iCs/>
          <w:color w:val="808080" w:themeColor="background1" w:themeShade="80"/>
        </w:rPr>
        <w:t>Main research or innovation focus </w:t>
      </w:r>
    </w:p>
    <w:p w14:paraId="79C194B5" w14:textId="77777777" w:rsidR="00AF2C67" w:rsidRPr="00AF2C67" w:rsidRDefault="00AF2C67" w:rsidP="00A17C34">
      <w:pPr>
        <w:numPr>
          <w:ilvl w:val="0"/>
          <w:numId w:val="29"/>
        </w:numPr>
        <w:rPr>
          <w:i/>
          <w:iCs/>
          <w:color w:val="808080" w:themeColor="background1" w:themeShade="80"/>
        </w:rPr>
      </w:pPr>
      <w:r w:rsidRPr="00AF2C67">
        <w:rPr>
          <w:i/>
          <w:iCs/>
          <w:color w:val="808080" w:themeColor="background1" w:themeShade="80"/>
        </w:rPr>
        <w:t>Key career steps or achievements </w:t>
      </w:r>
    </w:p>
    <w:p w14:paraId="1272E815" w14:textId="77777777" w:rsidR="00AF2C67" w:rsidRPr="00AF2C67" w:rsidRDefault="00AF2C67" w:rsidP="00A17C34">
      <w:pPr>
        <w:numPr>
          <w:ilvl w:val="0"/>
          <w:numId w:val="29"/>
        </w:numPr>
        <w:rPr>
          <w:i/>
          <w:iCs/>
          <w:color w:val="808080" w:themeColor="background1" w:themeShade="80"/>
        </w:rPr>
      </w:pPr>
      <w:r w:rsidRPr="00AF2C67">
        <w:rPr>
          <w:i/>
          <w:iCs/>
          <w:color w:val="808080" w:themeColor="background1" w:themeShade="80"/>
        </w:rPr>
        <w:t>Personal motivation or story behind the work, where relevant</w:t>
      </w:r>
    </w:p>
    <w:p w14:paraId="5D3E18B6" w14:textId="77777777" w:rsidR="00AF2C67" w:rsidRPr="00AF2C67" w:rsidRDefault="00AF2C67" w:rsidP="00A17C34">
      <w:pPr>
        <w:rPr>
          <w:i/>
          <w:iCs/>
          <w:color w:val="808080" w:themeColor="background1" w:themeShade="80"/>
        </w:rPr>
      </w:pPr>
    </w:p>
    <w:p w14:paraId="3246E8F7" w14:textId="71494185" w:rsidR="00AF2C67" w:rsidRPr="00AF2C67" w:rsidRDefault="00AF2C67" w:rsidP="00AF2C67">
      <w:pPr>
        <w:rPr>
          <w:i/>
          <w:iCs/>
          <w:color w:val="808080" w:themeColor="background1" w:themeShade="80"/>
        </w:rPr>
      </w:pPr>
      <w:r w:rsidRPr="00AF2C67">
        <w:rPr>
          <w:b/>
          <w:bCs/>
          <w:i/>
          <w:iCs/>
          <w:color w:val="808080" w:themeColor="background1" w:themeShade="80"/>
        </w:rPr>
        <w:t>Guiding prompt: </w:t>
      </w:r>
      <w:r w:rsidRPr="00AF2C67">
        <w:rPr>
          <w:i/>
          <w:iCs/>
          <w:color w:val="808080" w:themeColor="background1" w:themeShade="80"/>
        </w:rPr>
        <w:t xml:space="preserve">What should readers know about </w:t>
      </w:r>
      <w:r w:rsidR="00D1533C">
        <w:rPr>
          <w:i/>
          <w:iCs/>
          <w:color w:val="808080" w:themeColor="background1" w:themeShade="80"/>
        </w:rPr>
        <w:t>the nominee’s</w:t>
      </w:r>
      <w:r w:rsidRPr="00AF2C67">
        <w:rPr>
          <w:i/>
          <w:iCs/>
          <w:color w:val="808080" w:themeColor="background1" w:themeShade="80"/>
        </w:rPr>
        <w:t xml:space="preserve"> background, trajectory and motivation?</w:t>
      </w:r>
    </w:p>
    <w:tbl>
      <w:tblPr>
        <w:tblStyle w:val="TableGrid"/>
        <w:tblW w:w="0" w:type="auto"/>
        <w:tblLook w:val="04A0" w:firstRow="1" w:lastRow="0" w:firstColumn="1" w:lastColumn="0" w:noHBand="0" w:noVBand="1"/>
      </w:tblPr>
      <w:tblGrid>
        <w:gridCol w:w="9514"/>
      </w:tblGrid>
      <w:tr w:rsidR="00AF2C67" w14:paraId="5CC10315" w14:textId="77777777" w:rsidTr="00A17C34">
        <w:tc>
          <w:tcPr>
            <w:tcW w:w="9514" w:type="dxa"/>
          </w:tcPr>
          <w:p w14:paraId="4447E437" w14:textId="77777777" w:rsidR="00AF2C67" w:rsidRPr="00F70380" w:rsidRDefault="00AF2C67" w:rsidP="00A17C34">
            <w:pPr>
              <w:rPr>
                <w:color w:val="auto"/>
              </w:rPr>
            </w:pPr>
            <w:r w:rsidRPr="00F70380">
              <w:rPr>
                <w:color w:val="auto"/>
              </w:rPr>
              <w:t xml:space="preserve">Insert </w:t>
            </w:r>
          </w:p>
          <w:p w14:paraId="150ADCB0" w14:textId="77777777" w:rsidR="00AF2C67" w:rsidRDefault="00AF2C67" w:rsidP="00A17C34"/>
        </w:tc>
      </w:tr>
    </w:tbl>
    <w:p w14:paraId="73A030D7" w14:textId="77777777" w:rsidR="00AF2C67" w:rsidRDefault="00AF2C67" w:rsidP="00AF2C67">
      <w:pPr>
        <w:rPr>
          <w:color w:val="808080" w:themeColor="background1" w:themeShade="80"/>
        </w:rPr>
      </w:pPr>
    </w:p>
    <w:p w14:paraId="637E9DBE" w14:textId="77777777" w:rsidR="00AF2C67" w:rsidRDefault="00AF2C67" w:rsidP="00AF2C67">
      <w:pPr>
        <w:rPr>
          <w:b/>
          <w:bCs/>
        </w:rPr>
      </w:pPr>
    </w:p>
    <w:p w14:paraId="36DF1B25" w14:textId="77777777" w:rsidR="00AF2C67" w:rsidRDefault="00AF2C67" w:rsidP="00AF2C67">
      <w:pPr>
        <w:rPr>
          <w:color w:val="808080" w:themeColor="background1" w:themeShade="80"/>
        </w:rPr>
      </w:pPr>
    </w:p>
    <w:p w14:paraId="25CB5D2E" w14:textId="77777777" w:rsidR="00AF2C67" w:rsidRDefault="00AF2C67" w:rsidP="00AF2C67">
      <w:pPr>
        <w:rPr>
          <w:color w:val="808080" w:themeColor="background1" w:themeShade="80"/>
        </w:rPr>
      </w:pPr>
    </w:p>
    <w:p w14:paraId="12B75F52" w14:textId="77777777" w:rsidR="00AF2C67" w:rsidRDefault="00AF2C67" w:rsidP="00AF2C67">
      <w:pPr>
        <w:rPr>
          <w:color w:val="808080" w:themeColor="background1" w:themeShade="80"/>
        </w:rPr>
      </w:pPr>
    </w:p>
    <w:p w14:paraId="1DCF9720" w14:textId="77777777" w:rsidR="00AF2C67" w:rsidRDefault="00AF2C67" w:rsidP="00AF2C67">
      <w:pPr>
        <w:rPr>
          <w:color w:val="808080" w:themeColor="background1" w:themeShade="80"/>
        </w:rPr>
      </w:pPr>
    </w:p>
    <w:p w14:paraId="60701E91" w14:textId="77777777" w:rsidR="00AF2C67" w:rsidRDefault="00AF2C67" w:rsidP="00AF2C67">
      <w:pPr>
        <w:rPr>
          <w:color w:val="808080" w:themeColor="background1" w:themeShade="80"/>
        </w:rPr>
      </w:pPr>
    </w:p>
    <w:p w14:paraId="7C8D60D1" w14:textId="77777777" w:rsidR="00AF2C67" w:rsidRDefault="00AF2C67" w:rsidP="00AF2C67">
      <w:pPr>
        <w:rPr>
          <w:color w:val="808080" w:themeColor="background1" w:themeShade="80"/>
        </w:rPr>
      </w:pPr>
    </w:p>
    <w:p w14:paraId="55F3734B" w14:textId="77777777" w:rsidR="00AF2C67" w:rsidRDefault="00AF2C67" w:rsidP="00AF2C67">
      <w:pPr>
        <w:rPr>
          <w:color w:val="808080" w:themeColor="background1" w:themeShade="80"/>
        </w:rPr>
      </w:pPr>
    </w:p>
    <w:p w14:paraId="0CB3D33E" w14:textId="77777777" w:rsidR="00AF2C67" w:rsidRDefault="00AF2C67" w:rsidP="00AF2C67">
      <w:pPr>
        <w:rPr>
          <w:color w:val="808080" w:themeColor="background1" w:themeShade="80"/>
        </w:rPr>
      </w:pPr>
    </w:p>
    <w:p w14:paraId="60B56BA6" w14:textId="77777777" w:rsidR="00AF2C67" w:rsidRDefault="00AF2C67" w:rsidP="00AF2C67">
      <w:pPr>
        <w:rPr>
          <w:color w:val="808080" w:themeColor="background1" w:themeShade="80"/>
        </w:rPr>
      </w:pPr>
    </w:p>
    <w:p w14:paraId="49CF38B1" w14:textId="77777777" w:rsidR="00AF2C67" w:rsidRDefault="00AF2C67" w:rsidP="00AF2C67">
      <w:pPr>
        <w:rPr>
          <w:color w:val="808080" w:themeColor="background1" w:themeShade="80"/>
        </w:rPr>
      </w:pPr>
    </w:p>
    <w:p w14:paraId="0A5A3B5B" w14:textId="77777777" w:rsidR="00AF2C67" w:rsidRDefault="00AF2C67" w:rsidP="00AF2C67">
      <w:pPr>
        <w:rPr>
          <w:color w:val="808080" w:themeColor="background1" w:themeShade="80"/>
        </w:rPr>
      </w:pPr>
    </w:p>
    <w:p w14:paraId="1F25F2B8" w14:textId="77777777" w:rsidR="00AF2C67" w:rsidRDefault="00AF2C67" w:rsidP="00AF2C67">
      <w:pPr>
        <w:rPr>
          <w:color w:val="808080" w:themeColor="background1" w:themeShade="80"/>
        </w:rPr>
      </w:pPr>
    </w:p>
    <w:p w14:paraId="7E8A124C" w14:textId="77777777" w:rsidR="00AF2C67" w:rsidRDefault="00AF2C67" w:rsidP="00AF2C67">
      <w:pPr>
        <w:rPr>
          <w:color w:val="808080" w:themeColor="background1" w:themeShade="80"/>
        </w:rPr>
      </w:pPr>
    </w:p>
    <w:p w14:paraId="4697B6E6" w14:textId="77777777" w:rsidR="00AF2C67" w:rsidRDefault="00AF2C67" w:rsidP="00AF2C67">
      <w:pPr>
        <w:rPr>
          <w:color w:val="808080" w:themeColor="background1" w:themeShade="80"/>
        </w:rPr>
      </w:pPr>
    </w:p>
    <w:p w14:paraId="3B2FD775" w14:textId="77777777" w:rsidR="00AF2C67" w:rsidRDefault="00AF2C67" w:rsidP="00AF2C67">
      <w:pPr>
        <w:rPr>
          <w:color w:val="808080" w:themeColor="background1" w:themeShade="80"/>
        </w:rPr>
      </w:pPr>
    </w:p>
    <w:p w14:paraId="29AFD984" w14:textId="77777777" w:rsidR="00AF2C67" w:rsidRDefault="00AF2C67" w:rsidP="00AF2C67">
      <w:pPr>
        <w:rPr>
          <w:color w:val="808080" w:themeColor="background1" w:themeShade="80"/>
        </w:rPr>
      </w:pPr>
    </w:p>
    <w:p w14:paraId="3F696700" w14:textId="77777777" w:rsidR="00AF2C67" w:rsidRDefault="00AF2C67" w:rsidP="00AF2C67">
      <w:pPr>
        <w:rPr>
          <w:color w:val="808080" w:themeColor="background1" w:themeShade="80"/>
        </w:rPr>
      </w:pPr>
    </w:p>
    <w:p w14:paraId="4BF1913B" w14:textId="77777777" w:rsidR="00AF2C67" w:rsidRDefault="00AF2C67" w:rsidP="00AF2C67">
      <w:pPr>
        <w:rPr>
          <w:color w:val="808080" w:themeColor="background1" w:themeShade="80"/>
        </w:rPr>
      </w:pPr>
    </w:p>
    <w:p w14:paraId="553AEF77" w14:textId="77777777" w:rsidR="00AF2C67" w:rsidRDefault="00AF2C67" w:rsidP="00AF2C67">
      <w:pPr>
        <w:rPr>
          <w:color w:val="808080" w:themeColor="background1" w:themeShade="80"/>
        </w:rPr>
      </w:pPr>
    </w:p>
    <w:p w14:paraId="4617EDF9" w14:textId="77777777" w:rsidR="00AF2C67" w:rsidRDefault="00AF2C67" w:rsidP="00AF2C67">
      <w:pPr>
        <w:rPr>
          <w:color w:val="808080" w:themeColor="background1" w:themeShade="80"/>
        </w:rPr>
      </w:pPr>
    </w:p>
    <w:p w14:paraId="73D9B195" w14:textId="77777777" w:rsidR="00AF2C67" w:rsidRDefault="00AF2C67" w:rsidP="00AF2C67">
      <w:pPr>
        <w:rPr>
          <w:color w:val="808080" w:themeColor="background1" w:themeShade="80"/>
        </w:rPr>
      </w:pPr>
    </w:p>
    <w:p w14:paraId="6E8213C5" w14:textId="77777777" w:rsidR="00AF2C67" w:rsidRDefault="00AF2C67" w:rsidP="00AF2C67">
      <w:pPr>
        <w:rPr>
          <w:color w:val="808080" w:themeColor="background1" w:themeShade="80"/>
        </w:rPr>
      </w:pPr>
    </w:p>
    <w:p w14:paraId="3F0A66BD" w14:textId="77777777" w:rsidR="00AF2C67" w:rsidRDefault="00AF2C67" w:rsidP="00AF2C67">
      <w:pPr>
        <w:rPr>
          <w:color w:val="808080" w:themeColor="background1" w:themeShade="80"/>
        </w:rPr>
      </w:pPr>
    </w:p>
    <w:p w14:paraId="5CF827F4" w14:textId="77777777" w:rsidR="00AF2C67" w:rsidRDefault="00AF2C67" w:rsidP="00AF2C67">
      <w:pPr>
        <w:rPr>
          <w:color w:val="808080" w:themeColor="background1" w:themeShade="80"/>
        </w:rPr>
      </w:pPr>
    </w:p>
    <w:p w14:paraId="080AC1D2" w14:textId="77777777" w:rsidR="00AF2C67" w:rsidRDefault="00AF2C67" w:rsidP="00AF2C67">
      <w:pPr>
        <w:rPr>
          <w:color w:val="808080" w:themeColor="background1" w:themeShade="80"/>
        </w:rPr>
      </w:pPr>
    </w:p>
    <w:p w14:paraId="0BF35829" w14:textId="77777777" w:rsidR="00E23F94" w:rsidRDefault="00E23F94" w:rsidP="00AF2C67">
      <w:pPr>
        <w:rPr>
          <w:color w:val="808080" w:themeColor="background1" w:themeShade="80"/>
        </w:rPr>
      </w:pPr>
    </w:p>
    <w:p w14:paraId="47B48251" w14:textId="77777777" w:rsidR="00AF2C67" w:rsidRDefault="00AF2C67" w:rsidP="00AF2C67">
      <w:pPr>
        <w:rPr>
          <w:color w:val="808080" w:themeColor="background1" w:themeShade="80"/>
        </w:rPr>
      </w:pPr>
    </w:p>
    <w:p w14:paraId="3672E8A1" w14:textId="77777777" w:rsidR="00AF2C67" w:rsidRDefault="00AF2C67" w:rsidP="00AF2C67">
      <w:pPr>
        <w:rPr>
          <w:color w:val="808080" w:themeColor="background1" w:themeShade="80"/>
        </w:rPr>
      </w:pPr>
    </w:p>
    <w:p w14:paraId="73530226" w14:textId="73DCC4E5" w:rsidR="00AF2C67" w:rsidRDefault="00AF2C67" w:rsidP="00AF2C67">
      <w:pPr>
        <w:pStyle w:val="Heading3"/>
        <w:jc w:val="center"/>
      </w:pPr>
      <w:r w:rsidRPr="00EB66AA">
        <w:lastRenderedPageBreak/>
        <w:t xml:space="preserve">Section </w:t>
      </w:r>
      <w:r w:rsidR="000C5A34">
        <w:t>V</w:t>
      </w:r>
      <w:r w:rsidRPr="00EB66AA">
        <w:t xml:space="preserve"> - </w:t>
      </w:r>
      <w:r w:rsidRPr="00AF2C67">
        <w:t>Research, technology or innovation description</w:t>
      </w:r>
    </w:p>
    <w:p w14:paraId="580AEE56" w14:textId="77777777" w:rsidR="00F757FD" w:rsidRDefault="00F757FD" w:rsidP="00F757FD">
      <w:pPr>
        <w:rPr>
          <w:b/>
          <w:bCs/>
        </w:rPr>
      </w:pPr>
      <w:r w:rsidRPr="00EB66AA">
        <w:rPr>
          <w:b/>
          <w:bCs/>
        </w:rPr>
        <w:t xml:space="preserve">* </w:t>
      </w:r>
      <w:r>
        <w:rPr>
          <w:b/>
          <w:bCs/>
        </w:rPr>
        <w:t>All fields are required to fill in, unless not relevant</w:t>
      </w:r>
    </w:p>
    <w:p w14:paraId="086C0BC1" w14:textId="77777777" w:rsidR="00AF2C67" w:rsidRDefault="00AF2C67" w:rsidP="00AF2C67">
      <w:pPr>
        <w:rPr>
          <w:b/>
          <w:bCs/>
        </w:rPr>
      </w:pPr>
    </w:p>
    <w:p w14:paraId="340B90BA" w14:textId="77777777" w:rsidR="00AF2C67" w:rsidRDefault="00AF2C67" w:rsidP="00AF2C67">
      <w:pPr>
        <w:rPr>
          <w:b/>
          <w:bCs/>
        </w:rPr>
      </w:pPr>
    </w:p>
    <w:p w14:paraId="3ABC1074" w14:textId="6A70C953" w:rsidR="00AF2C67" w:rsidRDefault="00AF2C67" w:rsidP="00AF2C67">
      <w:pPr>
        <w:rPr>
          <w:b/>
          <w:bCs/>
        </w:rPr>
      </w:pPr>
      <w:r>
        <w:rPr>
          <w:b/>
          <w:bCs/>
        </w:rPr>
        <w:t>1</w:t>
      </w:r>
      <w:r w:rsidR="00046B26">
        <w:rPr>
          <w:b/>
          <w:bCs/>
        </w:rPr>
        <w:t>6</w:t>
      </w:r>
      <w:r w:rsidRPr="00B04577">
        <w:rPr>
          <w:b/>
          <w:bCs/>
        </w:rPr>
        <w:t>.</w:t>
      </w:r>
      <w:r>
        <w:rPr>
          <w:b/>
          <w:bCs/>
        </w:rPr>
        <w:t xml:space="preserve"> </w:t>
      </w:r>
      <w:r w:rsidRPr="00AF2C67">
        <w:rPr>
          <w:b/>
          <w:bCs/>
        </w:rPr>
        <w:t xml:space="preserve">Please describe </w:t>
      </w:r>
      <w:r w:rsidR="00E23F94">
        <w:rPr>
          <w:b/>
          <w:bCs/>
          <w:color w:val="auto"/>
        </w:rPr>
        <w:t>the nominee’s</w:t>
      </w:r>
      <w:r w:rsidR="00E23F94" w:rsidRPr="00AF2C67">
        <w:rPr>
          <w:b/>
          <w:bCs/>
          <w:color w:val="auto"/>
        </w:rPr>
        <w:t xml:space="preserve"> </w:t>
      </w:r>
      <w:r w:rsidRPr="00AF2C67">
        <w:rPr>
          <w:b/>
          <w:bCs/>
        </w:rPr>
        <w:t>research, technology or innovation</w:t>
      </w:r>
      <w:r w:rsidRPr="00B04577">
        <w:rPr>
          <w:b/>
          <w:bCs/>
        </w:rPr>
        <w:t>:</w:t>
      </w:r>
    </w:p>
    <w:p w14:paraId="3E27CB9E" w14:textId="4F01C2D3" w:rsidR="00AF2C67" w:rsidRPr="006B3725" w:rsidRDefault="00AF2C67" w:rsidP="00AF2C67">
      <w:pPr>
        <w:rPr>
          <w:i/>
          <w:iCs/>
          <w:color w:val="808080" w:themeColor="background1" w:themeShade="80"/>
        </w:rPr>
      </w:pPr>
      <w:r w:rsidRPr="006B3725">
        <w:rPr>
          <w:b/>
          <w:bCs/>
          <w:i/>
          <w:iCs/>
          <w:color w:val="808080" w:themeColor="background1" w:themeShade="80"/>
        </w:rPr>
        <w:t>Suggested length: </w:t>
      </w:r>
      <w:r w:rsidRPr="006B3725">
        <w:rPr>
          <w:i/>
          <w:iCs/>
          <w:color w:val="808080" w:themeColor="background1" w:themeShade="80"/>
        </w:rPr>
        <w:t>250-300 words.</w:t>
      </w:r>
    </w:p>
    <w:p w14:paraId="17BB48DD" w14:textId="77777777" w:rsidR="00AF2C67" w:rsidRPr="006B3725" w:rsidRDefault="00AF2C67" w:rsidP="00AF2C67">
      <w:pPr>
        <w:rPr>
          <w:i/>
          <w:iCs/>
          <w:color w:val="808080" w:themeColor="background1" w:themeShade="80"/>
        </w:rPr>
      </w:pPr>
    </w:p>
    <w:p w14:paraId="06E6FF4F" w14:textId="77777777" w:rsidR="00AF2C67" w:rsidRPr="006B3725" w:rsidRDefault="00AF2C67" w:rsidP="00AF2C67">
      <w:pPr>
        <w:rPr>
          <w:i/>
          <w:iCs/>
          <w:color w:val="808080" w:themeColor="background1" w:themeShade="80"/>
        </w:rPr>
      </w:pPr>
      <w:r w:rsidRPr="006B3725">
        <w:rPr>
          <w:b/>
          <w:bCs/>
          <w:i/>
          <w:iCs/>
          <w:color w:val="808080" w:themeColor="background1" w:themeShade="80"/>
        </w:rPr>
        <w:t>Please cover: </w:t>
      </w:r>
    </w:p>
    <w:p w14:paraId="66DD35F1" w14:textId="77777777" w:rsidR="00AF2C67" w:rsidRPr="006B3725" w:rsidRDefault="00AF2C67" w:rsidP="00AF2C67">
      <w:pPr>
        <w:numPr>
          <w:ilvl w:val="0"/>
          <w:numId w:val="30"/>
        </w:numPr>
        <w:rPr>
          <w:i/>
          <w:iCs/>
          <w:color w:val="808080" w:themeColor="background1" w:themeShade="80"/>
        </w:rPr>
      </w:pPr>
      <w:r w:rsidRPr="006B3725">
        <w:rPr>
          <w:i/>
          <w:iCs/>
          <w:color w:val="808080" w:themeColor="background1" w:themeShade="80"/>
        </w:rPr>
        <w:t>What problem is being addressed? </w:t>
      </w:r>
    </w:p>
    <w:p w14:paraId="4F6B39E3" w14:textId="77777777" w:rsidR="00AF2C67" w:rsidRPr="006B3725" w:rsidRDefault="00AF2C67" w:rsidP="00AF2C67">
      <w:pPr>
        <w:numPr>
          <w:ilvl w:val="0"/>
          <w:numId w:val="30"/>
        </w:numPr>
        <w:rPr>
          <w:i/>
          <w:iCs/>
          <w:color w:val="808080" w:themeColor="background1" w:themeShade="80"/>
        </w:rPr>
      </w:pPr>
      <w:r w:rsidRPr="006B3725">
        <w:rPr>
          <w:i/>
          <w:iCs/>
          <w:color w:val="808080" w:themeColor="background1" w:themeShade="80"/>
        </w:rPr>
        <w:t>What solution, method, technology or scientific approach is being developed?</w:t>
      </w:r>
    </w:p>
    <w:p w14:paraId="5F98A369" w14:textId="77777777" w:rsidR="00AF2C67" w:rsidRPr="006B3725" w:rsidRDefault="00AF2C67" w:rsidP="00AF2C67">
      <w:pPr>
        <w:numPr>
          <w:ilvl w:val="0"/>
          <w:numId w:val="30"/>
        </w:numPr>
        <w:rPr>
          <w:i/>
          <w:iCs/>
          <w:color w:val="808080" w:themeColor="background1" w:themeShade="80"/>
        </w:rPr>
      </w:pPr>
      <w:r w:rsidRPr="006B3725">
        <w:rPr>
          <w:i/>
          <w:iCs/>
          <w:color w:val="808080" w:themeColor="background1" w:themeShade="80"/>
        </w:rPr>
        <w:t>What makes the work novel, distinctive or excellent? </w:t>
      </w:r>
    </w:p>
    <w:p w14:paraId="7DC1ED33" w14:textId="77777777" w:rsidR="00AF2C67" w:rsidRPr="006B3725" w:rsidRDefault="00AF2C67" w:rsidP="00AF2C67">
      <w:pPr>
        <w:numPr>
          <w:ilvl w:val="0"/>
          <w:numId w:val="30"/>
        </w:numPr>
        <w:rPr>
          <w:i/>
          <w:iCs/>
          <w:color w:val="808080" w:themeColor="background1" w:themeShade="80"/>
        </w:rPr>
      </w:pPr>
      <w:r w:rsidRPr="006B3725">
        <w:rPr>
          <w:i/>
          <w:iCs/>
          <w:color w:val="808080" w:themeColor="background1" w:themeShade="80"/>
        </w:rPr>
        <w:t>What is the core scientific or technological contribution? </w:t>
      </w:r>
    </w:p>
    <w:p w14:paraId="13B5B99D" w14:textId="77777777" w:rsidR="00AF2C67" w:rsidRPr="006B3725" w:rsidRDefault="00AF2C67" w:rsidP="00AF2C67">
      <w:pPr>
        <w:numPr>
          <w:ilvl w:val="0"/>
          <w:numId w:val="30"/>
        </w:numPr>
        <w:rPr>
          <w:i/>
          <w:iCs/>
          <w:color w:val="808080" w:themeColor="background1" w:themeShade="80"/>
        </w:rPr>
      </w:pPr>
      <w:r w:rsidRPr="006B3725">
        <w:rPr>
          <w:i/>
          <w:iCs/>
          <w:color w:val="808080" w:themeColor="background1" w:themeShade="80"/>
        </w:rPr>
        <w:t>What is the current stage of development? </w:t>
      </w:r>
    </w:p>
    <w:p w14:paraId="3D9E67B8" w14:textId="77777777" w:rsidR="00AF2C67" w:rsidRPr="006B3725" w:rsidRDefault="00AF2C67" w:rsidP="00AF2C67">
      <w:pPr>
        <w:numPr>
          <w:ilvl w:val="0"/>
          <w:numId w:val="30"/>
        </w:numPr>
        <w:rPr>
          <w:i/>
          <w:iCs/>
          <w:color w:val="808080" w:themeColor="background1" w:themeShade="80"/>
        </w:rPr>
      </w:pPr>
      <w:r w:rsidRPr="006B3725">
        <w:rPr>
          <w:i/>
          <w:iCs/>
          <w:color w:val="808080" w:themeColor="background1" w:themeShade="80"/>
        </w:rPr>
        <w:t>What are the next major milestones? </w:t>
      </w:r>
    </w:p>
    <w:p w14:paraId="00FDD3B7" w14:textId="77777777" w:rsidR="00AF2C67" w:rsidRPr="006B3725" w:rsidRDefault="00AF2C67" w:rsidP="00AF2C67">
      <w:pPr>
        <w:numPr>
          <w:ilvl w:val="0"/>
          <w:numId w:val="30"/>
        </w:numPr>
        <w:rPr>
          <w:i/>
          <w:iCs/>
          <w:color w:val="808080" w:themeColor="background1" w:themeShade="80"/>
        </w:rPr>
      </w:pPr>
      <w:r w:rsidRPr="006B3725">
        <w:rPr>
          <w:i/>
          <w:iCs/>
          <w:color w:val="808080" w:themeColor="background1" w:themeShade="80"/>
        </w:rPr>
        <w:t>What key achievements, outputs or recognitions support the nomination? </w:t>
      </w:r>
    </w:p>
    <w:p w14:paraId="24AFCD1A" w14:textId="77777777" w:rsidR="00AF2C67" w:rsidRPr="006B3725" w:rsidRDefault="00AF2C67" w:rsidP="00AF2C67">
      <w:pPr>
        <w:rPr>
          <w:i/>
          <w:iCs/>
          <w:color w:val="808080" w:themeColor="background1" w:themeShade="80"/>
        </w:rPr>
      </w:pPr>
    </w:p>
    <w:p w14:paraId="075C2C13" w14:textId="77777777" w:rsidR="00AF2C67" w:rsidRPr="006B3725" w:rsidRDefault="00AF2C67" w:rsidP="00AF2C67">
      <w:pPr>
        <w:rPr>
          <w:i/>
          <w:iCs/>
          <w:color w:val="808080" w:themeColor="background1" w:themeShade="80"/>
        </w:rPr>
      </w:pPr>
      <w:r w:rsidRPr="006B3725">
        <w:rPr>
          <w:b/>
          <w:bCs/>
          <w:i/>
          <w:iCs/>
          <w:color w:val="808080" w:themeColor="background1" w:themeShade="80"/>
        </w:rPr>
        <w:t>Relevant evidence may include</w:t>
      </w:r>
      <w:r w:rsidRPr="006B3725">
        <w:rPr>
          <w:i/>
          <w:iCs/>
          <w:color w:val="808080" w:themeColor="background1" w:themeShade="80"/>
        </w:rPr>
        <w:t>: a letter of recommendation, awards, prizes, fellowships, competitive grants, major publications, a conference contribution, patents/patent application, datasets, software, prototypes, demonstrators, pilots, industrial collaborations, investment raised, media recognition, accelerator selection or other evidence of excellence and impact potential.</w:t>
      </w:r>
    </w:p>
    <w:p w14:paraId="76139AC5" w14:textId="77777777" w:rsidR="00AF2C67" w:rsidRPr="006B3725" w:rsidRDefault="00AF2C67" w:rsidP="00AF2C67">
      <w:pPr>
        <w:rPr>
          <w:i/>
          <w:iCs/>
          <w:color w:val="808080" w:themeColor="background1" w:themeShade="80"/>
        </w:rPr>
      </w:pPr>
    </w:p>
    <w:p w14:paraId="69257329" w14:textId="6C76335C" w:rsidR="00AF2C67" w:rsidRPr="006B3725" w:rsidRDefault="00AF2C67" w:rsidP="00AF2C67">
      <w:pPr>
        <w:rPr>
          <w:b/>
          <w:bCs/>
          <w:i/>
          <w:iCs/>
          <w:color w:val="808080" w:themeColor="background1" w:themeShade="80"/>
        </w:rPr>
      </w:pPr>
      <w:r w:rsidRPr="006B3725">
        <w:rPr>
          <w:b/>
          <w:bCs/>
          <w:i/>
          <w:iCs/>
          <w:color w:val="808080" w:themeColor="background1" w:themeShade="80"/>
        </w:rPr>
        <w:t xml:space="preserve">Please provide links where possible. You may upload </w:t>
      </w:r>
      <w:r w:rsidR="00F757FD" w:rsidRPr="006B3725">
        <w:rPr>
          <w:b/>
          <w:bCs/>
          <w:i/>
          <w:iCs/>
          <w:color w:val="808080" w:themeColor="background1" w:themeShade="80"/>
        </w:rPr>
        <w:t>evidence material</w:t>
      </w:r>
      <w:r w:rsidRPr="006B3725">
        <w:rPr>
          <w:b/>
          <w:bCs/>
          <w:i/>
          <w:iCs/>
          <w:color w:val="808080" w:themeColor="background1" w:themeShade="80"/>
        </w:rPr>
        <w:t xml:space="preserve"> together with the application.</w:t>
      </w:r>
    </w:p>
    <w:p w14:paraId="345EC7B9" w14:textId="77777777" w:rsidR="00FF7463" w:rsidRDefault="00FF7463" w:rsidP="00AF2C67">
      <w:pPr>
        <w:rPr>
          <w:b/>
          <w:bCs/>
          <w:color w:val="808080" w:themeColor="background1" w:themeShade="80"/>
        </w:rPr>
      </w:pPr>
    </w:p>
    <w:p w14:paraId="37D86191" w14:textId="3038D421" w:rsidR="00BF68EE" w:rsidRPr="00FF7463" w:rsidRDefault="00FF7463" w:rsidP="00AF2C67">
      <w:pPr>
        <w:rPr>
          <w:i/>
          <w:iCs/>
          <w:color w:val="808080" w:themeColor="background1" w:themeShade="80"/>
        </w:rPr>
      </w:pPr>
      <w:r w:rsidRPr="00FF7463">
        <w:rPr>
          <w:b/>
          <w:bCs/>
          <w:i/>
          <w:iCs/>
          <w:color w:val="808080" w:themeColor="background1" w:themeShade="80"/>
        </w:rPr>
        <w:t>Note on confidentiality and intellectual property:</w:t>
      </w:r>
      <w:r w:rsidRPr="00FF7463">
        <w:rPr>
          <w:i/>
          <w:iCs/>
          <w:color w:val="808080" w:themeColor="background1" w:themeShade="80"/>
        </w:rPr>
        <w:t xml:space="preserve"> Nominees are not expected to disclose confidential, proprietary or patentable information in this application. The description should provide a high-level overview of the research, technology or innovation sufficient for the jury to understand its objectives, novelty, scientific or technological contribution, and stage of development. Where intellectual property has not yet been protected or disclosed, applicants are encouraged to describe the innovation in broad terms and avoid including commercially sensitive or enabling technical details.</w:t>
      </w:r>
    </w:p>
    <w:tbl>
      <w:tblPr>
        <w:tblStyle w:val="TableGrid"/>
        <w:tblW w:w="0" w:type="auto"/>
        <w:tblLook w:val="04A0" w:firstRow="1" w:lastRow="0" w:firstColumn="1" w:lastColumn="0" w:noHBand="0" w:noVBand="1"/>
      </w:tblPr>
      <w:tblGrid>
        <w:gridCol w:w="9514"/>
      </w:tblGrid>
      <w:tr w:rsidR="00AF2C67" w14:paraId="75DA87A8" w14:textId="77777777" w:rsidTr="00A17C34">
        <w:tc>
          <w:tcPr>
            <w:tcW w:w="9514" w:type="dxa"/>
          </w:tcPr>
          <w:p w14:paraId="51FCC66B" w14:textId="77777777" w:rsidR="00AF2C67" w:rsidRPr="00F70380" w:rsidRDefault="00AF2C67" w:rsidP="00A17C34">
            <w:pPr>
              <w:rPr>
                <w:color w:val="auto"/>
              </w:rPr>
            </w:pPr>
            <w:r w:rsidRPr="00F70380">
              <w:rPr>
                <w:color w:val="auto"/>
              </w:rPr>
              <w:t xml:space="preserve">Insert </w:t>
            </w:r>
          </w:p>
          <w:p w14:paraId="6954D0C8" w14:textId="77777777" w:rsidR="00AF2C67" w:rsidRDefault="00AF2C67" w:rsidP="00A17C34"/>
        </w:tc>
      </w:tr>
    </w:tbl>
    <w:p w14:paraId="5B9333A9" w14:textId="77777777" w:rsidR="00AF2C67" w:rsidRDefault="00AF2C67" w:rsidP="00AF2C67">
      <w:pPr>
        <w:rPr>
          <w:color w:val="808080" w:themeColor="background1" w:themeShade="80"/>
        </w:rPr>
      </w:pPr>
    </w:p>
    <w:p w14:paraId="3931CF82" w14:textId="77777777" w:rsidR="00AF2C67" w:rsidRDefault="00AF2C67" w:rsidP="00AF2C67">
      <w:pPr>
        <w:rPr>
          <w:b/>
          <w:bCs/>
        </w:rPr>
      </w:pPr>
    </w:p>
    <w:p w14:paraId="5414C43E" w14:textId="06AEC3F6" w:rsidR="00F757FD" w:rsidRPr="00F757FD" w:rsidRDefault="00F757FD" w:rsidP="00F757FD">
      <w:pPr>
        <w:rPr>
          <w:b/>
          <w:bCs/>
        </w:rPr>
      </w:pPr>
      <w:r>
        <w:rPr>
          <w:b/>
          <w:bCs/>
        </w:rPr>
        <w:t>1</w:t>
      </w:r>
      <w:r w:rsidR="00046B26">
        <w:rPr>
          <w:b/>
          <w:bCs/>
        </w:rPr>
        <w:t>7</w:t>
      </w:r>
      <w:r>
        <w:rPr>
          <w:b/>
          <w:bCs/>
        </w:rPr>
        <w:t xml:space="preserve">. </w:t>
      </w:r>
      <w:r w:rsidRPr="00F757FD">
        <w:rPr>
          <w:b/>
          <w:bCs/>
        </w:rPr>
        <w:t>Current stage of development</w:t>
      </w:r>
      <w:r>
        <w:rPr>
          <w:b/>
          <w:bCs/>
        </w:rPr>
        <w:t xml:space="preserve"> of </w:t>
      </w:r>
      <w:r w:rsidR="00D87AE6">
        <w:rPr>
          <w:b/>
          <w:bCs/>
          <w:color w:val="auto"/>
        </w:rPr>
        <w:t>the nominee’s</w:t>
      </w:r>
      <w:r w:rsidR="00D87AE6" w:rsidRPr="00AF2C67">
        <w:rPr>
          <w:b/>
          <w:bCs/>
          <w:color w:val="auto"/>
        </w:rPr>
        <w:t xml:space="preserve"> </w:t>
      </w:r>
      <w:r w:rsidRPr="00F757FD">
        <w:rPr>
          <w:b/>
          <w:bCs/>
        </w:rPr>
        <w:t>research, technology or innovation</w:t>
      </w:r>
    </w:p>
    <w:p w14:paraId="37C66BE1" w14:textId="6817C647" w:rsidR="00F757FD" w:rsidRPr="008C3E1F" w:rsidRDefault="00F757FD" w:rsidP="00F757FD">
      <w:pPr>
        <w:rPr>
          <w:i/>
          <w:iCs/>
        </w:rPr>
      </w:pPr>
      <w:r w:rsidRPr="008C3E1F">
        <w:rPr>
          <w:i/>
          <w:iCs/>
          <w:color w:val="808080" w:themeColor="background1" w:themeShade="80"/>
        </w:rPr>
        <w:t>Please select the most relevant option:</w:t>
      </w:r>
    </w:p>
    <w:p w14:paraId="73FC7606" w14:textId="77777777" w:rsidR="00F757FD" w:rsidRPr="00F757FD" w:rsidRDefault="00F757FD" w:rsidP="00F757FD"/>
    <w:p w14:paraId="23B78745" w14:textId="36485578" w:rsidR="00F757FD" w:rsidRPr="00F70380" w:rsidRDefault="00000000" w:rsidP="00F757FD">
      <w:pPr>
        <w:rPr>
          <w:color w:val="auto"/>
        </w:rPr>
      </w:pPr>
      <w:sdt>
        <w:sdtPr>
          <w:rPr>
            <w:color w:val="auto"/>
          </w:rPr>
          <w:id w:val="-1647888035"/>
          <w14:checkbox>
            <w14:checked w14:val="0"/>
            <w14:checkedState w14:val="0050" w14:font="Wingdings 2"/>
            <w14:uncheckedState w14:val="2610" w14:font="MS Gothic"/>
          </w14:checkbox>
        </w:sdtPr>
        <w:sdtContent>
          <w:r w:rsidR="00F757FD" w:rsidRPr="00F70380">
            <w:rPr>
              <w:rFonts w:ascii="MS Gothic" w:eastAsia="MS Gothic" w:hAnsi="MS Gothic" w:hint="eastAsia"/>
              <w:color w:val="auto"/>
            </w:rPr>
            <w:t>☐</w:t>
          </w:r>
        </w:sdtContent>
      </w:sdt>
      <w:r w:rsidR="00F757FD" w:rsidRPr="00F70380">
        <w:rPr>
          <w:color w:val="auto"/>
        </w:rPr>
        <w:t xml:space="preserve"> Early-stage research</w:t>
      </w:r>
    </w:p>
    <w:p w14:paraId="52CD2E1E" w14:textId="72C3394C" w:rsidR="00F757FD" w:rsidRPr="00F70380" w:rsidRDefault="00000000" w:rsidP="00F757FD">
      <w:pPr>
        <w:rPr>
          <w:color w:val="auto"/>
        </w:rPr>
      </w:pPr>
      <w:sdt>
        <w:sdtPr>
          <w:rPr>
            <w:color w:val="auto"/>
          </w:rPr>
          <w:id w:val="-238481436"/>
          <w14:checkbox>
            <w14:checked w14:val="0"/>
            <w14:checkedState w14:val="0050" w14:font="Wingdings 2"/>
            <w14:uncheckedState w14:val="2610" w14:font="MS Gothic"/>
          </w14:checkbox>
        </w:sdtPr>
        <w:sdtContent>
          <w:r w:rsidR="00F757FD" w:rsidRPr="00F70380">
            <w:rPr>
              <w:rFonts w:ascii="MS Gothic" w:eastAsia="MS Gothic" w:hAnsi="MS Gothic" w:hint="eastAsia"/>
              <w:color w:val="auto"/>
            </w:rPr>
            <w:t>☐</w:t>
          </w:r>
        </w:sdtContent>
      </w:sdt>
      <w:r w:rsidR="00F757FD" w:rsidRPr="00F70380">
        <w:rPr>
          <w:color w:val="auto"/>
        </w:rPr>
        <w:t xml:space="preserve"> Proof of concept</w:t>
      </w:r>
    </w:p>
    <w:p w14:paraId="246F1CC0" w14:textId="7F2A5141" w:rsidR="00F757FD" w:rsidRPr="00F70380" w:rsidRDefault="00000000" w:rsidP="00F757FD">
      <w:pPr>
        <w:rPr>
          <w:color w:val="auto"/>
        </w:rPr>
      </w:pPr>
      <w:sdt>
        <w:sdtPr>
          <w:rPr>
            <w:color w:val="auto"/>
          </w:rPr>
          <w:id w:val="-1930189457"/>
          <w14:checkbox>
            <w14:checked w14:val="0"/>
            <w14:checkedState w14:val="0050" w14:font="Wingdings 2"/>
            <w14:uncheckedState w14:val="2610" w14:font="MS Gothic"/>
          </w14:checkbox>
        </w:sdtPr>
        <w:sdtContent>
          <w:r w:rsidR="00F757FD" w:rsidRPr="00F70380">
            <w:rPr>
              <w:rFonts w:ascii="MS Gothic" w:eastAsia="MS Gothic" w:hAnsi="MS Gothic" w:hint="eastAsia"/>
              <w:color w:val="auto"/>
            </w:rPr>
            <w:t>☐</w:t>
          </w:r>
        </w:sdtContent>
      </w:sdt>
      <w:r w:rsidR="00F757FD" w:rsidRPr="00F70380">
        <w:rPr>
          <w:color w:val="auto"/>
        </w:rPr>
        <w:t xml:space="preserve"> Prototype</w:t>
      </w:r>
    </w:p>
    <w:p w14:paraId="55AEC226" w14:textId="47B7682E" w:rsidR="00F757FD" w:rsidRPr="00F70380" w:rsidRDefault="00000000" w:rsidP="00F757FD">
      <w:pPr>
        <w:rPr>
          <w:color w:val="auto"/>
        </w:rPr>
      </w:pPr>
      <w:sdt>
        <w:sdtPr>
          <w:rPr>
            <w:color w:val="auto"/>
          </w:rPr>
          <w:id w:val="720939736"/>
          <w14:checkbox>
            <w14:checked w14:val="0"/>
            <w14:checkedState w14:val="0050" w14:font="Wingdings 2"/>
            <w14:uncheckedState w14:val="2610" w14:font="MS Gothic"/>
          </w14:checkbox>
        </w:sdtPr>
        <w:sdtContent>
          <w:r w:rsidR="00F757FD" w:rsidRPr="00F70380">
            <w:rPr>
              <w:rFonts w:ascii="MS Gothic" w:eastAsia="MS Gothic" w:hAnsi="MS Gothic" w:hint="eastAsia"/>
              <w:color w:val="auto"/>
            </w:rPr>
            <w:t>☐</w:t>
          </w:r>
        </w:sdtContent>
      </w:sdt>
      <w:r w:rsidR="00F757FD" w:rsidRPr="00F70380">
        <w:rPr>
          <w:color w:val="auto"/>
        </w:rPr>
        <w:t xml:space="preserve"> Pilot / demonstration</w:t>
      </w:r>
    </w:p>
    <w:p w14:paraId="2C5B01D3" w14:textId="08234F45" w:rsidR="00F757FD" w:rsidRPr="00F70380" w:rsidRDefault="00000000" w:rsidP="00F757FD">
      <w:pPr>
        <w:rPr>
          <w:color w:val="auto"/>
        </w:rPr>
      </w:pPr>
      <w:sdt>
        <w:sdtPr>
          <w:rPr>
            <w:color w:val="auto"/>
          </w:rPr>
          <w:id w:val="-1001891334"/>
          <w14:checkbox>
            <w14:checked w14:val="0"/>
            <w14:checkedState w14:val="0050" w14:font="Wingdings 2"/>
            <w14:uncheckedState w14:val="2610" w14:font="MS Gothic"/>
          </w14:checkbox>
        </w:sdtPr>
        <w:sdtContent>
          <w:r w:rsidR="00F757FD" w:rsidRPr="00F70380">
            <w:rPr>
              <w:rFonts w:ascii="MS Gothic" w:eastAsia="MS Gothic" w:hAnsi="MS Gothic" w:hint="eastAsia"/>
              <w:color w:val="auto"/>
            </w:rPr>
            <w:t>☐</w:t>
          </w:r>
        </w:sdtContent>
      </w:sdt>
      <w:r w:rsidR="00F757FD" w:rsidRPr="00F70380">
        <w:rPr>
          <w:color w:val="auto"/>
        </w:rPr>
        <w:t xml:space="preserve"> Start-up or spin-off incorporated</w:t>
      </w:r>
    </w:p>
    <w:p w14:paraId="39664C40" w14:textId="7E7BC064" w:rsidR="00F757FD" w:rsidRPr="00F70380" w:rsidRDefault="00000000" w:rsidP="00F757FD">
      <w:pPr>
        <w:rPr>
          <w:color w:val="auto"/>
        </w:rPr>
      </w:pPr>
      <w:sdt>
        <w:sdtPr>
          <w:rPr>
            <w:color w:val="auto"/>
          </w:rPr>
          <w:id w:val="-1689746674"/>
          <w14:checkbox>
            <w14:checked w14:val="0"/>
            <w14:checkedState w14:val="0050" w14:font="Wingdings 2"/>
            <w14:uncheckedState w14:val="2610" w14:font="MS Gothic"/>
          </w14:checkbox>
        </w:sdtPr>
        <w:sdtContent>
          <w:r w:rsidR="00F757FD" w:rsidRPr="00F70380">
            <w:rPr>
              <w:rFonts w:ascii="MS Gothic" w:eastAsia="MS Gothic" w:hAnsi="MS Gothic" w:hint="eastAsia"/>
              <w:color w:val="auto"/>
            </w:rPr>
            <w:t>☐</w:t>
          </w:r>
        </w:sdtContent>
      </w:sdt>
      <w:r w:rsidR="00F757FD" w:rsidRPr="00F70380">
        <w:rPr>
          <w:color w:val="auto"/>
        </w:rPr>
        <w:t xml:space="preserve"> Product or service in market</w:t>
      </w:r>
    </w:p>
    <w:p w14:paraId="71928367" w14:textId="3997905F" w:rsidR="00AF2C67" w:rsidRPr="00F70380" w:rsidRDefault="00000000" w:rsidP="00F757FD">
      <w:pPr>
        <w:rPr>
          <w:color w:val="auto"/>
        </w:rPr>
      </w:pPr>
      <w:sdt>
        <w:sdtPr>
          <w:rPr>
            <w:color w:val="auto"/>
          </w:rPr>
          <w:id w:val="-652211788"/>
          <w14:checkbox>
            <w14:checked w14:val="0"/>
            <w14:checkedState w14:val="0050" w14:font="Wingdings 2"/>
            <w14:uncheckedState w14:val="2610" w14:font="MS Gothic"/>
          </w14:checkbox>
        </w:sdtPr>
        <w:sdtContent>
          <w:r w:rsidR="00F757FD" w:rsidRPr="00F70380">
            <w:rPr>
              <w:rFonts w:ascii="MS Gothic" w:eastAsia="MS Gothic" w:hAnsi="MS Gothic" w:hint="eastAsia"/>
              <w:color w:val="auto"/>
            </w:rPr>
            <w:t>☐</w:t>
          </w:r>
        </w:sdtContent>
      </w:sdt>
      <w:r w:rsidR="00F757FD" w:rsidRPr="00F70380">
        <w:rPr>
          <w:color w:val="auto"/>
        </w:rPr>
        <w:t xml:space="preserve"> Scaling phase</w:t>
      </w:r>
    </w:p>
    <w:p w14:paraId="1A68748B" w14:textId="77777777" w:rsidR="00F757FD" w:rsidRPr="00F70380" w:rsidRDefault="00F757FD" w:rsidP="00F757FD">
      <w:pPr>
        <w:rPr>
          <w:color w:val="auto"/>
        </w:rPr>
      </w:pPr>
    </w:p>
    <w:p w14:paraId="07B7A42F" w14:textId="77777777" w:rsidR="00F757FD" w:rsidRPr="00F70380" w:rsidRDefault="00F757FD" w:rsidP="00F757FD">
      <w:pPr>
        <w:rPr>
          <w:color w:val="auto"/>
        </w:rPr>
      </w:pPr>
      <w:r w:rsidRPr="00F70380">
        <w:rPr>
          <w:color w:val="auto"/>
        </w:rPr>
        <w:lastRenderedPageBreak/>
        <w:t>Other: please specify</w:t>
      </w:r>
    </w:p>
    <w:tbl>
      <w:tblPr>
        <w:tblStyle w:val="TableGrid"/>
        <w:tblW w:w="0" w:type="auto"/>
        <w:tblLook w:val="04A0" w:firstRow="1" w:lastRow="0" w:firstColumn="1" w:lastColumn="0" w:noHBand="0" w:noVBand="1"/>
      </w:tblPr>
      <w:tblGrid>
        <w:gridCol w:w="9514"/>
      </w:tblGrid>
      <w:tr w:rsidR="00F757FD" w14:paraId="50B66C0B" w14:textId="77777777" w:rsidTr="00A17C34">
        <w:tc>
          <w:tcPr>
            <w:tcW w:w="9514" w:type="dxa"/>
          </w:tcPr>
          <w:p w14:paraId="2B22661C" w14:textId="77777777" w:rsidR="00F757FD" w:rsidRPr="00F70380" w:rsidRDefault="00F757FD" w:rsidP="00A17C34">
            <w:pPr>
              <w:rPr>
                <w:color w:val="auto"/>
              </w:rPr>
            </w:pPr>
            <w:r w:rsidRPr="00F70380">
              <w:rPr>
                <w:color w:val="auto"/>
              </w:rPr>
              <w:t xml:space="preserve">Insert </w:t>
            </w:r>
          </w:p>
          <w:p w14:paraId="61B3FB24" w14:textId="77777777" w:rsidR="00F757FD" w:rsidRDefault="00F757FD" w:rsidP="00A17C34"/>
        </w:tc>
      </w:tr>
    </w:tbl>
    <w:p w14:paraId="3C7FC3E0" w14:textId="77777777" w:rsidR="00AF2C67" w:rsidRPr="00AF2C67" w:rsidRDefault="00AF2C67" w:rsidP="00AF2C67">
      <w:pPr>
        <w:rPr>
          <w:color w:val="808080" w:themeColor="background1" w:themeShade="80"/>
        </w:rPr>
      </w:pPr>
    </w:p>
    <w:p w14:paraId="1E443001" w14:textId="77777777" w:rsidR="00AF2C67" w:rsidRDefault="00AF2C67" w:rsidP="00AF2C67">
      <w:pPr>
        <w:rPr>
          <w:color w:val="808080" w:themeColor="background1" w:themeShade="80"/>
        </w:rPr>
      </w:pPr>
    </w:p>
    <w:p w14:paraId="77645FF0" w14:textId="77777777" w:rsidR="00F757FD" w:rsidRDefault="00F757FD" w:rsidP="00AF2C67">
      <w:pPr>
        <w:rPr>
          <w:color w:val="808080" w:themeColor="background1" w:themeShade="80"/>
        </w:rPr>
      </w:pPr>
    </w:p>
    <w:p w14:paraId="7922446A" w14:textId="77777777" w:rsidR="00F757FD" w:rsidRDefault="00F757FD" w:rsidP="00AF2C67">
      <w:pPr>
        <w:rPr>
          <w:color w:val="808080" w:themeColor="background1" w:themeShade="80"/>
        </w:rPr>
      </w:pPr>
    </w:p>
    <w:p w14:paraId="524AD720" w14:textId="77777777" w:rsidR="006B3725" w:rsidRDefault="006B3725" w:rsidP="00AF2C67">
      <w:pPr>
        <w:rPr>
          <w:color w:val="808080" w:themeColor="background1" w:themeShade="80"/>
        </w:rPr>
      </w:pPr>
    </w:p>
    <w:p w14:paraId="5710150E" w14:textId="77777777" w:rsidR="006B3725" w:rsidRDefault="006B3725" w:rsidP="00AF2C67">
      <w:pPr>
        <w:rPr>
          <w:color w:val="808080" w:themeColor="background1" w:themeShade="80"/>
        </w:rPr>
      </w:pPr>
    </w:p>
    <w:p w14:paraId="0E9D31E9" w14:textId="77777777" w:rsidR="006B3725" w:rsidRDefault="006B3725" w:rsidP="00AF2C67">
      <w:pPr>
        <w:rPr>
          <w:color w:val="808080" w:themeColor="background1" w:themeShade="80"/>
        </w:rPr>
      </w:pPr>
    </w:p>
    <w:p w14:paraId="22369843" w14:textId="77777777" w:rsidR="006B3725" w:rsidRDefault="006B3725" w:rsidP="00AF2C67">
      <w:pPr>
        <w:rPr>
          <w:color w:val="808080" w:themeColor="background1" w:themeShade="80"/>
        </w:rPr>
      </w:pPr>
    </w:p>
    <w:p w14:paraId="6ADEE78E" w14:textId="77777777" w:rsidR="006B3725" w:rsidRDefault="006B3725" w:rsidP="00AF2C67">
      <w:pPr>
        <w:rPr>
          <w:color w:val="808080" w:themeColor="background1" w:themeShade="80"/>
        </w:rPr>
      </w:pPr>
    </w:p>
    <w:p w14:paraId="5B9B3076" w14:textId="77777777" w:rsidR="006B3725" w:rsidRDefault="006B3725" w:rsidP="00AF2C67">
      <w:pPr>
        <w:rPr>
          <w:color w:val="808080" w:themeColor="background1" w:themeShade="80"/>
        </w:rPr>
      </w:pPr>
    </w:p>
    <w:p w14:paraId="4F83C939" w14:textId="77777777" w:rsidR="006B3725" w:rsidRDefault="006B3725" w:rsidP="00AF2C67">
      <w:pPr>
        <w:rPr>
          <w:color w:val="808080" w:themeColor="background1" w:themeShade="80"/>
        </w:rPr>
      </w:pPr>
    </w:p>
    <w:p w14:paraId="5101617E" w14:textId="77777777" w:rsidR="006B3725" w:rsidRDefault="006B3725" w:rsidP="00AF2C67">
      <w:pPr>
        <w:rPr>
          <w:color w:val="808080" w:themeColor="background1" w:themeShade="80"/>
        </w:rPr>
      </w:pPr>
    </w:p>
    <w:p w14:paraId="2CF6847B" w14:textId="77777777" w:rsidR="006B3725" w:rsidRDefault="006B3725" w:rsidP="00AF2C67">
      <w:pPr>
        <w:rPr>
          <w:color w:val="808080" w:themeColor="background1" w:themeShade="80"/>
        </w:rPr>
      </w:pPr>
    </w:p>
    <w:p w14:paraId="5EDFE403" w14:textId="77777777" w:rsidR="006B3725" w:rsidRDefault="006B3725" w:rsidP="00AF2C67">
      <w:pPr>
        <w:rPr>
          <w:color w:val="808080" w:themeColor="background1" w:themeShade="80"/>
        </w:rPr>
      </w:pPr>
    </w:p>
    <w:p w14:paraId="4EC9CC5B" w14:textId="77777777" w:rsidR="006B3725" w:rsidRDefault="006B3725" w:rsidP="00AF2C67">
      <w:pPr>
        <w:rPr>
          <w:color w:val="808080" w:themeColor="background1" w:themeShade="80"/>
        </w:rPr>
      </w:pPr>
    </w:p>
    <w:p w14:paraId="6D9708FC" w14:textId="77777777" w:rsidR="006B3725" w:rsidRDefault="006B3725" w:rsidP="00AF2C67">
      <w:pPr>
        <w:rPr>
          <w:color w:val="808080" w:themeColor="background1" w:themeShade="80"/>
        </w:rPr>
      </w:pPr>
    </w:p>
    <w:p w14:paraId="06C81C01" w14:textId="77777777" w:rsidR="006B3725" w:rsidRDefault="006B3725" w:rsidP="00AF2C67">
      <w:pPr>
        <w:rPr>
          <w:color w:val="808080" w:themeColor="background1" w:themeShade="80"/>
        </w:rPr>
      </w:pPr>
    </w:p>
    <w:p w14:paraId="4CB22570" w14:textId="77777777" w:rsidR="006B3725" w:rsidRDefault="006B3725" w:rsidP="00AF2C67">
      <w:pPr>
        <w:rPr>
          <w:color w:val="808080" w:themeColor="background1" w:themeShade="80"/>
        </w:rPr>
      </w:pPr>
    </w:p>
    <w:p w14:paraId="34A50242" w14:textId="77777777" w:rsidR="006B3725" w:rsidRDefault="006B3725" w:rsidP="00AF2C67">
      <w:pPr>
        <w:rPr>
          <w:color w:val="808080" w:themeColor="background1" w:themeShade="80"/>
        </w:rPr>
      </w:pPr>
    </w:p>
    <w:p w14:paraId="7591609B" w14:textId="77777777" w:rsidR="006B3725" w:rsidRDefault="006B3725" w:rsidP="00AF2C67">
      <w:pPr>
        <w:rPr>
          <w:color w:val="808080" w:themeColor="background1" w:themeShade="80"/>
        </w:rPr>
      </w:pPr>
    </w:p>
    <w:p w14:paraId="1C4B7582" w14:textId="77777777" w:rsidR="006B3725" w:rsidRDefault="006B3725" w:rsidP="00AF2C67">
      <w:pPr>
        <w:rPr>
          <w:color w:val="808080" w:themeColor="background1" w:themeShade="80"/>
        </w:rPr>
      </w:pPr>
    </w:p>
    <w:p w14:paraId="751874E1" w14:textId="77777777" w:rsidR="006B3725" w:rsidRDefault="006B3725" w:rsidP="00AF2C67">
      <w:pPr>
        <w:rPr>
          <w:color w:val="808080" w:themeColor="background1" w:themeShade="80"/>
        </w:rPr>
      </w:pPr>
    </w:p>
    <w:p w14:paraId="707E8882" w14:textId="77777777" w:rsidR="006B3725" w:rsidRDefault="006B3725" w:rsidP="00AF2C67">
      <w:pPr>
        <w:rPr>
          <w:color w:val="808080" w:themeColor="background1" w:themeShade="80"/>
        </w:rPr>
      </w:pPr>
    </w:p>
    <w:p w14:paraId="7E965D26" w14:textId="77777777" w:rsidR="006B3725" w:rsidRDefault="006B3725" w:rsidP="00AF2C67">
      <w:pPr>
        <w:rPr>
          <w:color w:val="808080" w:themeColor="background1" w:themeShade="80"/>
        </w:rPr>
      </w:pPr>
    </w:p>
    <w:p w14:paraId="010FECA6" w14:textId="77777777" w:rsidR="006B3725" w:rsidRDefault="006B3725" w:rsidP="00AF2C67">
      <w:pPr>
        <w:rPr>
          <w:color w:val="808080" w:themeColor="background1" w:themeShade="80"/>
        </w:rPr>
      </w:pPr>
    </w:p>
    <w:p w14:paraId="341237D8" w14:textId="77777777" w:rsidR="006B3725" w:rsidRDefault="006B3725" w:rsidP="00AF2C67">
      <w:pPr>
        <w:rPr>
          <w:color w:val="808080" w:themeColor="background1" w:themeShade="80"/>
        </w:rPr>
      </w:pPr>
    </w:p>
    <w:p w14:paraId="0AC49D28" w14:textId="77777777" w:rsidR="006B3725" w:rsidRDefault="006B3725" w:rsidP="00AF2C67">
      <w:pPr>
        <w:rPr>
          <w:color w:val="808080" w:themeColor="background1" w:themeShade="80"/>
        </w:rPr>
      </w:pPr>
    </w:p>
    <w:p w14:paraId="76A30C5C" w14:textId="77777777" w:rsidR="006B3725" w:rsidRDefault="006B3725" w:rsidP="00AF2C67">
      <w:pPr>
        <w:rPr>
          <w:color w:val="808080" w:themeColor="background1" w:themeShade="80"/>
        </w:rPr>
      </w:pPr>
    </w:p>
    <w:p w14:paraId="6853F456" w14:textId="77777777" w:rsidR="006B3725" w:rsidRDefault="006B3725" w:rsidP="00AF2C67">
      <w:pPr>
        <w:rPr>
          <w:color w:val="808080" w:themeColor="background1" w:themeShade="80"/>
        </w:rPr>
      </w:pPr>
    </w:p>
    <w:p w14:paraId="36FC0F00" w14:textId="77777777" w:rsidR="006B3725" w:rsidRDefault="006B3725" w:rsidP="00AF2C67">
      <w:pPr>
        <w:rPr>
          <w:color w:val="808080" w:themeColor="background1" w:themeShade="80"/>
        </w:rPr>
      </w:pPr>
    </w:p>
    <w:p w14:paraId="48A74132" w14:textId="77777777" w:rsidR="006B3725" w:rsidRDefault="006B3725" w:rsidP="00AF2C67">
      <w:pPr>
        <w:rPr>
          <w:color w:val="808080" w:themeColor="background1" w:themeShade="80"/>
        </w:rPr>
      </w:pPr>
    </w:p>
    <w:p w14:paraId="7A77088D" w14:textId="77777777" w:rsidR="006B3725" w:rsidRDefault="006B3725" w:rsidP="00AF2C67">
      <w:pPr>
        <w:rPr>
          <w:color w:val="808080" w:themeColor="background1" w:themeShade="80"/>
        </w:rPr>
      </w:pPr>
    </w:p>
    <w:p w14:paraId="0714345E" w14:textId="77777777" w:rsidR="006B3725" w:rsidRDefault="006B3725" w:rsidP="00AF2C67">
      <w:pPr>
        <w:rPr>
          <w:color w:val="808080" w:themeColor="background1" w:themeShade="80"/>
        </w:rPr>
      </w:pPr>
    </w:p>
    <w:p w14:paraId="31FC900D" w14:textId="77777777" w:rsidR="006B3725" w:rsidRDefault="006B3725" w:rsidP="00AF2C67">
      <w:pPr>
        <w:rPr>
          <w:color w:val="808080" w:themeColor="background1" w:themeShade="80"/>
        </w:rPr>
      </w:pPr>
    </w:p>
    <w:p w14:paraId="43935E16" w14:textId="77777777" w:rsidR="006B3725" w:rsidRDefault="006B3725" w:rsidP="00AF2C67">
      <w:pPr>
        <w:rPr>
          <w:color w:val="808080" w:themeColor="background1" w:themeShade="80"/>
        </w:rPr>
      </w:pPr>
    </w:p>
    <w:p w14:paraId="50727545" w14:textId="77777777" w:rsidR="006B3725" w:rsidRDefault="006B3725" w:rsidP="00AF2C67">
      <w:pPr>
        <w:rPr>
          <w:color w:val="808080" w:themeColor="background1" w:themeShade="80"/>
        </w:rPr>
      </w:pPr>
    </w:p>
    <w:p w14:paraId="589C0738" w14:textId="77777777" w:rsidR="006B3725" w:rsidRDefault="006B3725" w:rsidP="00AF2C67">
      <w:pPr>
        <w:rPr>
          <w:color w:val="808080" w:themeColor="background1" w:themeShade="80"/>
        </w:rPr>
      </w:pPr>
    </w:p>
    <w:p w14:paraId="18BC9E71" w14:textId="77777777" w:rsidR="006B3725" w:rsidRDefault="006B3725" w:rsidP="00AF2C67">
      <w:pPr>
        <w:rPr>
          <w:color w:val="808080" w:themeColor="background1" w:themeShade="80"/>
        </w:rPr>
      </w:pPr>
    </w:p>
    <w:p w14:paraId="6D8048BE" w14:textId="77777777" w:rsidR="006B3725" w:rsidRDefault="006B3725" w:rsidP="00AF2C67">
      <w:pPr>
        <w:rPr>
          <w:color w:val="808080" w:themeColor="background1" w:themeShade="80"/>
        </w:rPr>
      </w:pPr>
    </w:p>
    <w:p w14:paraId="1E6F1AD7" w14:textId="77777777" w:rsidR="00CC27CC" w:rsidRDefault="00CC27CC" w:rsidP="00AF2C67">
      <w:pPr>
        <w:rPr>
          <w:color w:val="808080" w:themeColor="background1" w:themeShade="80"/>
        </w:rPr>
      </w:pPr>
    </w:p>
    <w:p w14:paraId="7AB4E167" w14:textId="77777777" w:rsidR="00CC27CC" w:rsidRDefault="00CC27CC" w:rsidP="00AF2C67">
      <w:pPr>
        <w:rPr>
          <w:color w:val="808080" w:themeColor="background1" w:themeShade="80"/>
        </w:rPr>
      </w:pPr>
    </w:p>
    <w:p w14:paraId="6FB56EAE" w14:textId="77777777" w:rsidR="00CC27CC" w:rsidRDefault="00CC27CC" w:rsidP="00AF2C67">
      <w:pPr>
        <w:rPr>
          <w:color w:val="808080" w:themeColor="background1" w:themeShade="80"/>
        </w:rPr>
      </w:pPr>
    </w:p>
    <w:p w14:paraId="04E96342" w14:textId="77777777" w:rsidR="006B3725" w:rsidRDefault="006B3725" w:rsidP="00AF2C67">
      <w:pPr>
        <w:rPr>
          <w:color w:val="808080" w:themeColor="background1" w:themeShade="80"/>
        </w:rPr>
      </w:pPr>
    </w:p>
    <w:p w14:paraId="00EA1350" w14:textId="77777777" w:rsidR="00F757FD" w:rsidRDefault="00F757FD" w:rsidP="00F757FD">
      <w:pPr>
        <w:rPr>
          <w:color w:val="808080" w:themeColor="background1" w:themeShade="80"/>
        </w:rPr>
      </w:pPr>
    </w:p>
    <w:p w14:paraId="6FD03440" w14:textId="6FFD85C1" w:rsidR="00F757FD" w:rsidRDefault="00F757FD" w:rsidP="00F757FD">
      <w:pPr>
        <w:pStyle w:val="Heading3"/>
        <w:jc w:val="center"/>
      </w:pPr>
      <w:r w:rsidRPr="00EB66AA">
        <w:lastRenderedPageBreak/>
        <w:t xml:space="preserve">Section </w:t>
      </w:r>
      <w:r>
        <w:t>V</w:t>
      </w:r>
      <w:r w:rsidR="000C5A34">
        <w:t>I</w:t>
      </w:r>
      <w:r w:rsidRPr="00EB66AA">
        <w:t xml:space="preserve"> </w:t>
      </w:r>
      <w:r>
        <w:t xml:space="preserve">- </w:t>
      </w:r>
      <w:r w:rsidRPr="00F757FD">
        <w:t>Fit with recognition track and impact potential</w:t>
      </w:r>
    </w:p>
    <w:p w14:paraId="0D23B761" w14:textId="77777777" w:rsidR="00F757FD" w:rsidRDefault="00F757FD" w:rsidP="00F757FD">
      <w:pPr>
        <w:rPr>
          <w:b/>
          <w:bCs/>
        </w:rPr>
      </w:pPr>
      <w:r w:rsidRPr="00EB66AA">
        <w:rPr>
          <w:b/>
          <w:bCs/>
        </w:rPr>
        <w:t xml:space="preserve">* </w:t>
      </w:r>
      <w:r>
        <w:rPr>
          <w:b/>
          <w:bCs/>
        </w:rPr>
        <w:t>All fields are required to fill in, unless not relevant</w:t>
      </w:r>
    </w:p>
    <w:p w14:paraId="773E06E7" w14:textId="77777777" w:rsidR="00F757FD" w:rsidRDefault="00F757FD" w:rsidP="00F757FD">
      <w:pPr>
        <w:rPr>
          <w:b/>
          <w:bCs/>
        </w:rPr>
      </w:pPr>
    </w:p>
    <w:p w14:paraId="219BC1C8" w14:textId="77777777" w:rsidR="00F757FD" w:rsidRPr="00F757FD" w:rsidRDefault="00F757FD" w:rsidP="00F757FD">
      <w:pPr>
        <w:rPr>
          <w:b/>
          <w:bCs/>
        </w:rPr>
      </w:pPr>
    </w:p>
    <w:p w14:paraId="6A3077F4" w14:textId="189D2813" w:rsidR="00F757FD" w:rsidRPr="00F757FD" w:rsidRDefault="00F757FD" w:rsidP="00F757FD">
      <w:pPr>
        <w:rPr>
          <w:b/>
          <w:bCs/>
        </w:rPr>
      </w:pPr>
      <w:r w:rsidRPr="00F757FD">
        <w:rPr>
          <w:b/>
          <w:bCs/>
        </w:rPr>
        <w:t>1</w:t>
      </w:r>
      <w:r w:rsidR="00046B26">
        <w:rPr>
          <w:b/>
          <w:bCs/>
        </w:rPr>
        <w:t>8</w:t>
      </w:r>
      <w:r w:rsidRPr="00F757FD">
        <w:rPr>
          <w:b/>
          <w:bCs/>
        </w:rPr>
        <w:t xml:space="preserve">. Please explain why </w:t>
      </w:r>
      <w:r w:rsidR="00A00511">
        <w:rPr>
          <w:b/>
          <w:bCs/>
        </w:rPr>
        <w:t>the nominee</w:t>
      </w:r>
      <w:r w:rsidRPr="00F757FD">
        <w:rPr>
          <w:b/>
          <w:bCs/>
        </w:rPr>
        <w:t xml:space="preserve"> fit</w:t>
      </w:r>
      <w:r w:rsidR="00A00511">
        <w:rPr>
          <w:b/>
          <w:bCs/>
        </w:rPr>
        <w:t>s</w:t>
      </w:r>
      <w:r w:rsidRPr="00F757FD">
        <w:rPr>
          <w:b/>
          <w:bCs/>
        </w:rPr>
        <w:t xml:space="preserve"> the selected recognition track</w:t>
      </w:r>
    </w:p>
    <w:p w14:paraId="481DD326" w14:textId="77777777" w:rsidR="00F757FD" w:rsidRPr="00F757FD" w:rsidRDefault="00F757FD" w:rsidP="00F757FD">
      <w:pPr>
        <w:rPr>
          <w:i/>
          <w:iCs/>
          <w:color w:val="808080" w:themeColor="background1" w:themeShade="80"/>
        </w:rPr>
      </w:pPr>
      <w:r w:rsidRPr="00F757FD">
        <w:rPr>
          <w:b/>
          <w:bCs/>
          <w:i/>
          <w:iCs/>
          <w:color w:val="808080" w:themeColor="background1" w:themeShade="80"/>
        </w:rPr>
        <w:t>Suggested length:</w:t>
      </w:r>
      <w:r w:rsidRPr="00F757FD">
        <w:rPr>
          <w:i/>
          <w:iCs/>
          <w:color w:val="808080" w:themeColor="background1" w:themeShade="80"/>
        </w:rPr>
        <w:t> 100-150 words. </w:t>
      </w:r>
    </w:p>
    <w:p w14:paraId="3B3A3EDC" w14:textId="77777777" w:rsidR="00F757FD" w:rsidRPr="00F757FD" w:rsidRDefault="00F757FD" w:rsidP="00F757FD">
      <w:pPr>
        <w:rPr>
          <w:i/>
          <w:iCs/>
          <w:color w:val="808080" w:themeColor="background1" w:themeShade="80"/>
        </w:rPr>
      </w:pPr>
    </w:p>
    <w:p w14:paraId="448A4088" w14:textId="2663FB14" w:rsidR="00F757FD" w:rsidRPr="00F757FD" w:rsidRDefault="00F757FD" w:rsidP="00F757FD">
      <w:pPr>
        <w:rPr>
          <w:b/>
          <w:bCs/>
          <w:i/>
          <w:iCs/>
          <w:color w:val="808080" w:themeColor="background1" w:themeShade="80"/>
        </w:rPr>
      </w:pPr>
      <w:r w:rsidRPr="00F757FD">
        <w:rPr>
          <w:b/>
          <w:bCs/>
          <w:i/>
          <w:iCs/>
          <w:color w:val="808080" w:themeColor="background1" w:themeShade="80"/>
        </w:rPr>
        <w:t>For</w:t>
      </w:r>
      <w:r w:rsidR="008A585F">
        <w:rPr>
          <w:b/>
          <w:bCs/>
          <w:i/>
          <w:iCs/>
          <w:color w:val="808080" w:themeColor="background1" w:themeShade="80"/>
        </w:rPr>
        <w:t xml:space="preserve"> </w:t>
      </w:r>
      <w:r w:rsidR="00A00511">
        <w:rPr>
          <w:b/>
          <w:bCs/>
          <w:i/>
          <w:iCs/>
          <w:color w:val="808080" w:themeColor="background1" w:themeShade="80"/>
        </w:rPr>
        <w:t xml:space="preserve">Rising </w:t>
      </w:r>
      <w:r w:rsidRPr="00F757FD">
        <w:rPr>
          <w:b/>
          <w:bCs/>
          <w:i/>
          <w:iCs/>
          <w:color w:val="808080" w:themeColor="background1" w:themeShade="80"/>
        </w:rPr>
        <w:t>Research</w:t>
      </w:r>
      <w:r w:rsidR="00A00511">
        <w:rPr>
          <w:b/>
          <w:bCs/>
          <w:i/>
          <w:iCs/>
          <w:color w:val="808080" w:themeColor="background1" w:themeShade="80"/>
        </w:rPr>
        <w:t xml:space="preserve"> Star</w:t>
      </w:r>
      <w:r w:rsidR="009C4296">
        <w:rPr>
          <w:b/>
          <w:bCs/>
          <w:i/>
          <w:iCs/>
          <w:color w:val="808080" w:themeColor="background1" w:themeShade="80"/>
        </w:rPr>
        <w:t>s</w:t>
      </w:r>
      <w:r w:rsidRPr="00F757FD">
        <w:rPr>
          <w:b/>
          <w:bCs/>
          <w:i/>
          <w:iCs/>
          <w:color w:val="808080" w:themeColor="background1" w:themeShade="80"/>
        </w:rPr>
        <w:t>, please focus on:</w:t>
      </w:r>
    </w:p>
    <w:p w14:paraId="06DA8D9B" w14:textId="77777777" w:rsidR="00F757FD" w:rsidRPr="00F757FD" w:rsidRDefault="00F757FD" w:rsidP="00F757FD">
      <w:pPr>
        <w:numPr>
          <w:ilvl w:val="0"/>
          <w:numId w:val="31"/>
        </w:numPr>
        <w:rPr>
          <w:i/>
          <w:iCs/>
          <w:color w:val="808080" w:themeColor="background1" w:themeShade="80"/>
        </w:rPr>
      </w:pPr>
      <w:r w:rsidRPr="00F757FD">
        <w:rPr>
          <w:i/>
          <w:iCs/>
          <w:color w:val="808080" w:themeColor="background1" w:themeShade="80"/>
        </w:rPr>
        <w:t>Scientific excellence</w:t>
      </w:r>
    </w:p>
    <w:p w14:paraId="097731E1" w14:textId="77777777" w:rsidR="00F757FD" w:rsidRPr="00F757FD" w:rsidRDefault="00F757FD" w:rsidP="00F757FD">
      <w:pPr>
        <w:numPr>
          <w:ilvl w:val="0"/>
          <w:numId w:val="31"/>
        </w:numPr>
        <w:rPr>
          <w:i/>
          <w:iCs/>
          <w:color w:val="808080" w:themeColor="background1" w:themeShade="80"/>
        </w:rPr>
      </w:pPr>
      <w:r w:rsidRPr="00F757FD">
        <w:rPr>
          <w:i/>
          <w:iCs/>
          <w:color w:val="808080" w:themeColor="background1" w:themeShade="80"/>
        </w:rPr>
        <w:t>Originality of the research contribution</w:t>
      </w:r>
    </w:p>
    <w:p w14:paraId="3CC12B8D" w14:textId="77777777" w:rsidR="00F757FD" w:rsidRPr="00F757FD" w:rsidRDefault="00F757FD" w:rsidP="00F757FD">
      <w:pPr>
        <w:numPr>
          <w:ilvl w:val="0"/>
          <w:numId w:val="31"/>
        </w:numPr>
        <w:rPr>
          <w:i/>
          <w:iCs/>
          <w:color w:val="808080" w:themeColor="background1" w:themeShade="80"/>
        </w:rPr>
      </w:pPr>
      <w:r w:rsidRPr="00F757FD">
        <w:rPr>
          <w:i/>
          <w:iCs/>
          <w:color w:val="808080" w:themeColor="background1" w:themeShade="80"/>
        </w:rPr>
        <w:t>Potential societal, environmental, health, technological or policy impact</w:t>
      </w:r>
    </w:p>
    <w:p w14:paraId="59B09D82" w14:textId="77777777" w:rsidR="00F757FD" w:rsidRPr="00F757FD" w:rsidRDefault="00F757FD" w:rsidP="00F757FD">
      <w:pPr>
        <w:numPr>
          <w:ilvl w:val="0"/>
          <w:numId w:val="31"/>
        </w:numPr>
        <w:rPr>
          <w:i/>
          <w:iCs/>
          <w:color w:val="808080" w:themeColor="background1" w:themeShade="80"/>
        </w:rPr>
      </w:pPr>
      <w:r w:rsidRPr="00F757FD">
        <w:rPr>
          <w:i/>
          <w:iCs/>
          <w:color w:val="808080" w:themeColor="background1" w:themeShade="80"/>
        </w:rPr>
        <w:t>Relevance to major societal challenges or European priorities</w:t>
      </w:r>
    </w:p>
    <w:p w14:paraId="67976389" w14:textId="77777777" w:rsidR="00F757FD" w:rsidRPr="00F757FD" w:rsidRDefault="00F757FD" w:rsidP="00F757FD">
      <w:pPr>
        <w:numPr>
          <w:ilvl w:val="0"/>
          <w:numId w:val="31"/>
        </w:numPr>
        <w:rPr>
          <w:i/>
          <w:iCs/>
          <w:color w:val="808080" w:themeColor="background1" w:themeShade="80"/>
        </w:rPr>
      </w:pPr>
      <w:r w:rsidRPr="00F757FD">
        <w:rPr>
          <w:i/>
          <w:iCs/>
          <w:color w:val="808080" w:themeColor="background1" w:themeShade="80"/>
        </w:rPr>
        <w:t>Potential to open new research directions or applications</w:t>
      </w:r>
    </w:p>
    <w:p w14:paraId="35D25A68" w14:textId="77777777" w:rsidR="00F757FD" w:rsidRPr="00F757FD" w:rsidRDefault="00F757FD" w:rsidP="00F757FD">
      <w:pPr>
        <w:rPr>
          <w:i/>
          <w:iCs/>
          <w:color w:val="808080" w:themeColor="background1" w:themeShade="80"/>
        </w:rPr>
      </w:pPr>
    </w:p>
    <w:p w14:paraId="61E3273D" w14:textId="64A3ECAE" w:rsidR="00F757FD" w:rsidRPr="00F757FD" w:rsidRDefault="00F757FD" w:rsidP="00F757FD">
      <w:pPr>
        <w:rPr>
          <w:b/>
          <w:bCs/>
          <w:i/>
          <w:iCs/>
          <w:color w:val="808080" w:themeColor="background1" w:themeShade="80"/>
        </w:rPr>
      </w:pPr>
      <w:r w:rsidRPr="00F757FD">
        <w:rPr>
          <w:b/>
          <w:bCs/>
          <w:i/>
          <w:iCs/>
          <w:color w:val="808080" w:themeColor="background1" w:themeShade="80"/>
        </w:rPr>
        <w:t>For</w:t>
      </w:r>
      <w:r w:rsidR="00A00511">
        <w:rPr>
          <w:b/>
          <w:bCs/>
          <w:i/>
          <w:iCs/>
          <w:color w:val="808080" w:themeColor="background1" w:themeShade="80"/>
        </w:rPr>
        <w:t xml:space="preserve"> Rising</w:t>
      </w:r>
      <w:r w:rsidRPr="00F757FD">
        <w:rPr>
          <w:b/>
          <w:bCs/>
          <w:i/>
          <w:iCs/>
          <w:color w:val="808080" w:themeColor="background1" w:themeShade="80"/>
        </w:rPr>
        <w:t xml:space="preserve"> Innovation</w:t>
      </w:r>
      <w:r w:rsidR="00A00511">
        <w:rPr>
          <w:b/>
          <w:bCs/>
          <w:i/>
          <w:iCs/>
          <w:color w:val="808080" w:themeColor="background1" w:themeShade="80"/>
        </w:rPr>
        <w:t xml:space="preserve"> Star</w:t>
      </w:r>
      <w:r w:rsidR="009C4296">
        <w:rPr>
          <w:b/>
          <w:bCs/>
          <w:i/>
          <w:iCs/>
          <w:color w:val="808080" w:themeColor="background1" w:themeShade="80"/>
        </w:rPr>
        <w:t>s</w:t>
      </w:r>
      <w:r w:rsidRPr="00F757FD">
        <w:rPr>
          <w:b/>
          <w:bCs/>
          <w:i/>
          <w:iCs/>
          <w:color w:val="808080" w:themeColor="background1" w:themeShade="80"/>
        </w:rPr>
        <w:t>, please focus on:</w:t>
      </w:r>
    </w:p>
    <w:p w14:paraId="626538BB" w14:textId="77777777" w:rsidR="00F757FD" w:rsidRPr="00F757FD" w:rsidRDefault="00F757FD" w:rsidP="00F757FD">
      <w:pPr>
        <w:numPr>
          <w:ilvl w:val="0"/>
          <w:numId w:val="32"/>
        </w:numPr>
        <w:rPr>
          <w:i/>
          <w:iCs/>
          <w:color w:val="808080" w:themeColor="background1" w:themeShade="80"/>
        </w:rPr>
      </w:pPr>
      <w:r w:rsidRPr="00F757FD">
        <w:rPr>
          <w:i/>
          <w:iCs/>
          <w:color w:val="808080" w:themeColor="background1" w:themeShade="80"/>
        </w:rPr>
        <w:t>Research base of the venture idea</w:t>
      </w:r>
    </w:p>
    <w:p w14:paraId="603E5B83" w14:textId="77777777" w:rsidR="00F757FD" w:rsidRPr="00F757FD" w:rsidRDefault="00F757FD" w:rsidP="00F757FD">
      <w:pPr>
        <w:numPr>
          <w:ilvl w:val="0"/>
          <w:numId w:val="32"/>
        </w:numPr>
        <w:rPr>
          <w:i/>
          <w:iCs/>
          <w:color w:val="808080" w:themeColor="background1" w:themeShade="80"/>
        </w:rPr>
      </w:pPr>
      <w:r w:rsidRPr="00F757FD">
        <w:rPr>
          <w:i/>
          <w:iCs/>
          <w:color w:val="808080" w:themeColor="background1" w:themeShade="80"/>
        </w:rPr>
        <w:t>Problem-solution fit</w:t>
      </w:r>
    </w:p>
    <w:p w14:paraId="53499AEA" w14:textId="77777777" w:rsidR="00F757FD" w:rsidRPr="00F757FD" w:rsidRDefault="00F757FD" w:rsidP="00F757FD">
      <w:pPr>
        <w:numPr>
          <w:ilvl w:val="0"/>
          <w:numId w:val="32"/>
        </w:numPr>
        <w:rPr>
          <w:i/>
          <w:iCs/>
          <w:color w:val="808080" w:themeColor="background1" w:themeShade="80"/>
        </w:rPr>
      </w:pPr>
      <w:r w:rsidRPr="00F757FD">
        <w:rPr>
          <w:i/>
          <w:iCs/>
          <w:color w:val="808080" w:themeColor="background1" w:themeShade="80"/>
        </w:rPr>
        <w:t>Potential users, customers or adopters</w:t>
      </w:r>
    </w:p>
    <w:p w14:paraId="49C8D32E" w14:textId="77777777" w:rsidR="00F757FD" w:rsidRPr="00F757FD" w:rsidRDefault="00F757FD" w:rsidP="00F757FD">
      <w:pPr>
        <w:numPr>
          <w:ilvl w:val="0"/>
          <w:numId w:val="32"/>
        </w:numPr>
        <w:rPr>
          <w:i/>
          <w:iCs/>
          <w:color w:val="808080" w:themeColor="background1" w:themeShade="80"/>
        </w:rPr>
      </w:pPr>
      <w:r w:rsidRPr="00F757FD">
        <w:rPr>
          <w:i/>
          <w:iCs/>
          <w:color w:val="808080" w:themeColor="background1" w:themeShade="80"/>
        </w:rPr>
        <w:t>Market uptake and economic impact potential</w:t>
      </w:r>
    </w:p>
    <w:p w14:paraId="385A7330" w14:textId="77777777" w:rsidR="00F757FD" w:rsidRPr="00F757FD" w:rsidRDefault="00F757FD" w:rsidP="00F757FD">
      <w:pPr>
        <w:numPr>
          <w:ilvl w:val="0"/>
          <w:numId w:val="32"/>
        </w:numPr>
        <w:rPr>
          <w:i/>
          <w:iCs/>
          <w:color w:val="808080" w:themeColor="background1" w:themeShade="80"/>
        </w:rPr>
      </w:pPr>
      <w:r w:rsidRPr="00F757FD">
        <w:rPr>
          <w:i/>
          <w:iCs/>
          <w:color w:val="808080" w:themeColor="background1" w:themeShade="80"/>
        </w:rPr>
        <w:t>Commercialisation, spin-off, licensing or deployment pathway</w:t>
      </w:r>
    </w:p>
    <w:p w14:paraId="0756D010" w14:textId="4DB29F98" w:rsidR="00E8631B" w:rsidRPr="00487936" w:rsidRDefault="00F757FD" w:rsidP="00487936">
      <w:pPr>
        <w:numPr>
          <w:ilvl w:val="0"/>
          <w:numId w:val="32"/>
        </w:numPr>
        <w:rPr>
          <w:i/>
          <w:iCs/>
          <w:color w:val="808080" w:themeColor="background1" w:themeShade="80"/>
        </w:rPr>
      </w:pPr>
      <w:r w:rsidRPr="00F757FD">
        <w:rPr>
          <w:i/>
          <w:iCs/>
          <w:color w:val="808080" w:themeColor="background1" w:themeShade="80"/>
        </w:rPr>
        <w:t>Early validation, prototype, pilot, user engagement, industrial interest or entrepreneurial support</w:t>
      </w:r>
    </w:p>
    <w:tbl>
      <w:tblPr>
        <w:tblStyle w:val="TableGrid"/>
        <w:tblW w:w="0" w:type="auto"/>
        <w:tblLook w:val="04A0" w:firstRow="1" w:lastRow="0" w:firstColumn="1" w:lastColumn="0" w:noHBand="0" w:noVBand="1"/>
      </w:tblPr>
      <w:tblGrid>
        <w:gridCol w:w="9514"/>
      </w:tblGrid>
      <w:tr w:rsidR="00F757FD" w14:paraId="36AA3EFC" w14:textId="77777777" w:rsidTr="00A17C34">
        <w:tc>
          <w:tcPr>
            <w:tcW w:w="9514" w:type="dxa"/>
          </w:tcPr>
          <w:p w14:paraId="785241E6" w14:textId="77777777" w:rsidR="00F757FD" w:rsidRPr="00F70380" w:rsidRDefault="00F757FD" w:rsidP="00A17C34">
            <w:pPr>
              <w:rPr>
                <w:color w:val="auto"/>
              </w:rPr>
            </w:pPr>
            <w:r w:rsidRPr="00F70380">
              <w:rPr>
                <w:color w:val="auto"/>
              </w:rPr>
              <w:t xml:space="preserve">Insert </w:t>
            </w:r>
          </w:p>
          <w:p w14:paraId="06B70793" w14:textId="77777777" w:rsidR="00F757FD" w:rsidRDefault="00F757FD" w:rsidP="00A17C34"/>
        </w:tc>
      </w:tr>
    </w:tbl>
    <w:p w14:paraId="3C3F264F" w14:textId="77777777" w:rsidR="00F757FD" w:rsidRPr="00AF2C67" w:rsidRDefault="00F757FD" w:rsidP="00F757FD">
      <w:pPr>
        <w:rPr>
          <w:color w:val="808080" w:themeColor="background1" w:themeShade="80"/>
        </w:rPr>
      </w:pPr>
    </w:p>
    <w:p w14:paraId="57F2CADC" w14:textId="77777777" w:rsidR="00F757FD" w:rsidRDefault="00F757FD" w:rsidP="00F757FD">
      <w:pPr>
        <w:rPr>
          <w:b/>
          <w:bCs/>
        </w:rPr>
      </w:pPr>
    </w:p>
    <w:p w14:paraId="736D5AB7" w14:textId="74AE6E48" w:rsidR="00F757FD" w:rsidRPr="00F757FD" w:rsidRDefault="00F757FD" w:rsidP="00F757FD">
      <w:pPr>
        <w:rPr>
          <w:b/>
          <w:bCs/>
        </w:rPr>
      </w:pPr>
      <w:r w:rsidRPr="00F757FD">
        <w:rPr>
          <w:b/>
          <w:bCs/>
        </w:rPr>
        <w:t>1</w:t>
      </w:r>
      <w:r w:rsidR="00046B26">
        <w:rPr>
          <w:b/>
          <w:bCs/>
        </w:rPr>
        <w:t>9</w:t>
      </w:r>
      <w:r w:rsidRPr="00F757FD">
        <w:rPr>
          <w:b/>
          <w:bCs/>
        </w:rPr>
        <w:t xml:space="preserve">. Please describe the expected impact of </w:t>
      </w:r>
      <w:r w:rsidR="009C4296">
        <w:rPr>
          <w:b/>
          <w:bCs/>
          <w:color w:val="auto"/>
        </w:rPr>
        <w:t>the nominee’s</w:t>
      </w:r>
      <w:r w:rsidR="009C4296" w:rsidRPr="00AF2C67">
        <w:rPr>
          <w:b/>
          <w:bCs/>
          <w:color w:val="auto"/>
        </w:rPr>
        <w:t xml:space="preserve"> </w:t>
      </w:r>
      <w:r w:rsidRPr="00F757FD">
        <w:rPr>
          <w:b/>
          <w:bCs/>
        </w:rPr>
        <w:t>research, technology or innovation</w:t>
      </w:r>
      <w:r>
        <w:rPr>
          <w:b/>
          <w:bCs/>
        </w:rPr>
        <w:t>:</w:t>
      </w:r>
    </w:p>
    <w:p w14:paraId="78910F52" w14:textId="77777777" w:rsidR="00F757FD" w:rsidRPr="00F757FD" w:rsidRDefault="00F757FD" w:rsidP="00F757FD">
      <w:pPr>
        <w:rPr>
          <w:i/>
          <w:iCs/>
          <w:color w:val="808080" w:themeColor="background1" w:themeShade="80"/>
        </w:rPr>
      </w:pPr>
      <w:r w:rsidRPr="00F757FD">
        <w:rPr>
          <w:b/>
          <w:bCs/>
          <w:i/>
          <w:iCs/>
          <w:color w:val="808080" w:themeColor="background1" w:themeShade="80"/>
        </w:rPr>
        <w:t>Suggested length:</w:t>
      </w:r>
      <w:r w:rsidRPr="00F757FD">
        <w:rPr>
          <w:i/>
          <w:iCs/>
          <w:color w:val="808080" w:themeColor="background1" w:themeShade="80"/>
        </w:rPr>
        <w:t> 150-200 words. </w:t>
      </w:r>
    </w:p>
    <w:p w14:paraId="7005C083" w14:textId="77777777" w:rsidR="00F757FD" w:rsidRPr="00F757FD" w:rsidRDefault="00F757FD" w:rsidP="00F757FD">
      <w:pPr>
        <w:rPr>
          <w:i/>
          <w:iCs/>
          <w:color w:val="808080" w:themeColor="background1" w:themeShade="80"/>
        </w:rPr>
      </w:pPr>
    </w:p>
    <w:p w14:paraId="27B74805" w14:textId="77777777" w:rsidR="00F757FD" w:rsidRPr="00F757FD" w:rsidRDefault="00F757FD" w:rsidP="00F757FD">
      <w:pPr>
        <w:rPr>
          <w:i/>
          <w:iCs/>
          <w:color w:val="808080" w:themeColor="background1" w:themeShade="80"/>
        </w:rPr>
      </w:pPr>
      <w:r w:rsidRPr="00F757FD">
        <w:rPr>
          <w:b/>
          <w:bCs/>
          <w:i/>
          <w:iCs/>
          <w:color w:val="808080" w:themeColor="background1" w:themeShade="80"/>
        </w:rPr>
        <w:t>Please cover, where relevant: </w:t>
      </w:r>
    </w:p>
    <w:p w14:paraId="3D52A6FB" w14:textId="77777777" w:rsidR="00F757FD" w:rsidRPr="00F757FD" w:rsidRDefault="00F757FD" w:rsidP="00F757FD">
      <w:pPr>
        <w:numPr>
          <w:ilvl w:val="0"/>
          <w:numId w:val="33"/>
        </w:numPr>
        <w:rPr>
          <w:i/>
          <w:iCs/>
          <w:color w:val="808080" w:themeColor="background1" w:themeShade="80"/>
        </w:rPr>
      </w:pPr>
      <w:r w:rsidRPr="00F757FD">
        <w:rPr>
          <w:i/>
          <w:iCs/>
          <w:color w:val="808080" w:themeColor="background1" w:themeShade="80"/>
        </w:rPr>
        <w:t>Societal, economic, environmental, scientific or industrial benefits </w:t>
      </w:r>
    </w:p>
    <w:p w14:paraId="26DCC9BF" w14:textId="77777777" w:rsidR="00F757FD" w:rsidRPr="00F757FD" w:rsidRDefault="00F757FD" w:rsidP="00F757FD">
      <w:pPr>
        <w:numPr>
          <w:ilvl w:val="0"/>
          <w:numId w:val="33"/>
        </w:numPr>
        <w:rPr>
          <w:i/>
          <w:iCs/>
          <w:color w:val="808080" w:themeColor="background1" w:themeShade="80"/>
        </w:rPr>
      </w:pPr>
      <w:r w:rsidRPr="00F757FD">
        <w:rPr>
          <w:i/>
          <w:iCs/>
          <w:color w:val="808080" w:themeColor="background1" w:themeShade="80"/>
        </w:rPr>
        <w:t>Potential users, beneficiaries, customers or adopters </w:t>
      </w:r>
    </w:p>
    <w:p w14:paraId="7F3460B3" w14:textId="77777777" w:rsidR="00F757FD" w:rsidRPr="00F757FD" w:rsidRDefault="00F757FD" w:rsidP="00F757FD">
      <w:pPr>
        <w:numPr>
          <w:ilvl w:val="0"/>
          <w:numId w:val="33"/>
        </w:numPr>
        <w:rPr>
          <w:i/>
          <w:iCs/>
          <w:color w:val="808080" w:themeColor="background1" w:themeShade="80"/>
        </w:rPr>
      </w:pPr>
      <w:r w:rsidRPr="00F757FD">
        <w:rPr>
          <w:i/>
          <w:iCs/>
          <w:color w:val="808080" w:themeColor="background1" w:themeShade="80"/>
        </w:rPr>
        <w:t>Relevance for Europe’s technology leadership, competitiveness or strategic autonomy </w:t>
      </w:r>
    </w:p>
    <w:p w14:paraId="7E72675D" w14:textId="63112AC4" w:rsidR="00E8631B" w:rsidRPr="00487936" w:rsidRDefault="00F757FD" w:rsidP="00487936">
      <w:pPr>
        <w:numPr>
          <w:ilvl w:val="0"/>
          <w:numId w:val="33"/>
        </w:numPr>
        <w:rPr>
          <w:i/>
          <w:iCs/>
          <w:color w:val="808080" w:themeColor="background1" w:themeShade="80"/>
        </w:rPr>
      </w:pPr>
      <w:r w:rsidRPr="00F757FD">
        <w:rPr>
          <w:i/>
          <w:iCs/>
          <w:color w:val="808080" w:themeColor="background1" w:themeShade="80"/>
        </w:rPr>
        <w:t>Contribution to sustainability, health, safety, resilience, productivity or other public policy priorities</w:t>
      </w:r>
    </w:p>
    <w:tbl>
      <w:tblPr>
        <w:tblStyle w:val="TableGrid"/>
        <w:tblW w:w="0" w:type="auto"/>
        <w:tblLook w:val="04A0" w:firstRow="1" w:lastRow="0" w:firstColumn="1" w:lastColumn="0" w:noHBand="0" w:noVBand="1"/>
      </w:tblPr>
      <w:tblGrid>
        <w:gridCol w:w="9514"/>
      </w:tblGrid>
      <w:tr w:rsidR="00F757FD" w14:paraId="18B397F8" w14:textId="77777777" w:rsidTr="00A17C34">
        <w:tc>
          <w:tcPr>
            <w:tcW w:w="9514" w:type="dxa"/>
          </w:tcPr>
          <w:p w14:paraId="3D7A825B" w14:textId="77777777" w:rsidR="00F757FD" w:rsidRPr="00F70380" w:rsidRDefault="00F757FD" w:rsidP="00A17C34">
            <w:pPr>
              <w:rPr>
                <w:color w:val="auto"/>
              </w:rPr>
            </w:pPr>
            <w:r w:rsidRPr="00F70380">
              <w:rPr>
                <w:color w:val="auto"/>
              </w:rPr>
              <w:t xml:space="preserve">Insert </w:t>
            </w:r>
          </w:p>
          <w:p w14:paraId="1FE7BFBE" w14:textId="77777777" w:rsidR="00F757FD" w:rsidRDefault="00F757FD" w:rsidP="00A17C34"/>
        </w:tc>
      </w:tr>
    </w:tbl>
    <w:p w14:paraId="45633093" w14:textId="77777777" w:rsidR="00F757FD" w:rsidRDefault="00F757FD" w:rsidP="00F757FD">
      <w:pPr>
        <w:rPr>
          <w:i/>
          <w:iCs/>
          <w:color w:val="808080" w:themeColor="background1" w:themeShade="80"/>
        </w:rPr>
      </w:pPr>
    </w:p>
    <w:p w14:paraId="39AF845D" w14:textId="77777777" w:rsidR="00F757FD" w:rsidRDefault="00F757FD" w:rsidP="00F757FD">
      <w:pPr>
        <w:rPr>
          <w:b/>
          <w:bCs/>
        </w:rPr>
      </w:pPr>
    </w:p>
    <w:p w14:paraId="4BEA230D" w14:textId="2DCE6F0C" w:rsidR="00BF68EE" w:rsidRPr="008C3E1F" w:rsidRDefault="00046B26" w:rsidP="00F757FD">
      <w:pPr>
        <w:rPr>
          <w:b/>
          <w:bCs/>
          <w:color w:val="auto"/>
        </w:rPr>
      </w:pPr>
      <w:r>
        <w:rPr>
          <w:b/>
          <w:bCs/>
          <w:color w:val="auto"/>
        </w:rPr>
        <w:t>20</w:t>
      </w:r>
      <w:r w:rsidR="00F757FD" w:rsidRPr="008C3E1F">
        <w:rPr>
          <w:b/>
          <w:bCs/>
          <w:color w:val="auto"/>
        </w:rPr>
        <w:t>. If relevant, please provide the name of the start-up, spin-off, project or exploitation pathway</w:t>
      </w:r>
    </w:p>
    <w:tbl>
      <w:tblPr>
        <w:tblStyle w:val="TableGrid"/>
        <w:tblW w:w="0" w:type="auto"/>
        <w:tblLook w:val="04A0" w:firstRow="1" w:lastRow="0" w:firstColumn="1" w:lastColumn="0" w:noHBand="0" w:noVBand="1"/>
      </w:tblPr>
      <w:tblGrid>
        <w:gridCol w:w="9514"/>
      </w:tblGrid>
      <w:tr w:rsidR="00F757FD" w14:paraId="5B7DC369" w14:textId="77777777" w:rsidTr="00A17C34">
        <w:tc>
          <w:tcPr>
            <w:tcW w:w="9514" w:type="dxa"/>
          </w:tcPr>
          <w:p w14:paraId="28E39EDE" w14:textId="77777777" w:rsidR="00F757FD" w:rsidRPr="00F70380" w:rsidRDefault="00F757FD" w:rsidP="00A17C34">
            <w:pPr>
              <w:rPr>
                <w:color w:val="auto"/>
              </w:rPr>
            </w:pPr>
            <w:r w:rsidRPr="00F70380">
              <w:rPr>
                <w:color w:val="auto"/>
              </w:rPr>
              <w:t xml:space="preserve">Insert </w:t>
            </w:r>
          </w:p>
          <w:p w14:paraId="3F528324" w14:textId="77777777" w:rsidR="00F757FD" w:rsidRDefault="00F757FD" w:rsidP="00A17C34"/>
        </w:tc>
      </w:tr>
    </w:tbl>
    <w:p w14:paraId="09567606" w14:textId="77777777" w:rsidR="00F757FD" w:rsidRDefault="00F757FD" w:rsidP="00F757FD">
      <w:pPr>
        <w:rPr>
          <w:i/>
          <w:iCs/>
          <w:color w:val="808080" w:themeColor="background1" w:themeShade="80"/>
        </w:rPr>
      </w:pPr>
    </w:p>
    <w:p w14:paraId="18BE1495" w14:textId="77777777" w:rsidR="006B3725" w:rsidRDefault="006B3725" w:rsidP="00F757FD">
      <w:pPr>
        <w:rPr>
          <w:i/>
          <w:iCs/>
          <w:color w:val="808080" w:themeColor="background1" w:themeShade="80"/>
        </w:rPr>
      </w:pPr>
    </w:p>
    <w:p w14:paraId="5798CE9A" w14:textId="77777777" w:rsidR="006B3725" w:rsidRDefault="006B3725" w:rsidP="00F757FD">
      <w:pPr>
        <w:rPr>
          <w:i/>
          <w:iCs/>
          <w:color w:val="808080" w:themeColor="background1" w:themeShade="80"/>
        </w:rPr>
      </w:pPr>
    </w:p>
    <w:p w14:paraId="08F6BB57" w14:textId="77777777" w:rsidR="006B3725" w:rsidRDefault="006B3725" w:rsidP="00F757FD">
      <w:pPr>
        <w:rPr>
          <w:i/>
          <w:iCs/>
          <w:color w:val="808080" w:themeColor="background1" w:themeShade="80"/>
        </w:rPr>
      </w:pPr>
    </w:p>
    <w:p w14:paraId="7C11755E" w14:textId="77777777" w:rsidR="006B3725" w:rsidRDefault="006B3725" w:rsidP="00F757FD">
      <w:pPr>
        <w:rPr>
          <w:i/>
          <w:iCs/>
          <w:color w:val="808080" w:themeColor="background1" w:themeShade="80"/>
        </w:rPr>
      </w:pPr>
    </w:p>
    <w:p w14:paraId="0FA1BC96" w14:textId="77777777" w:rsidR="006B3725" w:rsidRDefault="006B3725" w:rsidP="00F757FD">
      <w:pPr>
        <w:rPr>
          <w:i/>
          <w:iCs/>
          <w:color w:val="808080" w:themeColor="background1" w:themeShade="80"/>
        </w:rPr>
      </w:pPr>
    </w:p>
    <w:p w14:paraId="5DF4D664" w14:textId="77777777" w:rsidR="00F757FD" w:rsidRPr="00F757FD" w:rsidRDefault="00F757FD" w:rsidP="00F757FD">
      <w:pPr>
        <w:rPr>
          <w:i/>
          <w:iCs/>
          <w:color w:val="808080" w:themeColor="background1" w:themeShade="80"/>
        </w:rPr>
      </w:pPr>
    </w:p>
    <w:p w14:paraId="48D1CB6A" w14:textId="6FFB7372" w:rsidR="00F757FD" w:rsidRPr="005D118C" w:rsidRDefault="00F757FD" w:rsidP="00F757FD">
      <w:pPr>
        <w:pStyle w:val="Heading3"/>
        <w:jc w:val="center"/>
      </w:pPr>
      <w:r w:rsidRPr="00EB66AA">
        <w:t xml:space="preserve">Section </w:t>
      </w:r>
      <w:r>
        <w:t>VI</w:t>
      </w:r>
      <w:r w:rsidR="000C5A34">
        <w:t>I</w:t>
      </w:r>
      <w:r w:rsidRPr="00EB66AA">
        <w:t xml:space="preserve"> </w:t>
      </w:r>
      <w:r>
        <w:t xml:space="preserve">- </w:t>
      </w:r>
      <w:r w:rsidRPr="00F757FD">
        <w:t>Communication material</w:t>
      </w:r>
      <w:r w:rsidR="006B3725">
        <w:t>, AVAILABILITY</w:t>
      </w:r>
      <w:r w:rsidRPr="00F757FD">
        <w:t xml:space="preserve"> </w:t>
      </w:r>
      <w:r w:rsidRPr="005D118C">
        <w:t>and consent</w:t>
      </w:r>
    </w:p>
    <w:p w14:paraId="7619D547" w14:textId="77777777" w:rsidR="00F757FD" w:rsidRPr="005D118C" w:rsidRDefault="00F757FD" w:rsidP="00F757FD">
      <w:pPr>
        <w:rPr>
          <w:b/>
          <w:bCs/>
        </w:rPr>
      </w:pPr>
      <w:r w:rsidRPr="005D118C">
        <w:rPr>
          <w:b/>
          <w:bCs/>
        </w:rPr>
        <w:t>* All fields are required to fill in, unless not relevant</w:t>
      </w:r>
    </w:p>
    <w:p w14:paraId="2954211D" w14:textId="77777777" w:rsidR="00F757FD" w:rsidRPr="005D118C" w:rsidRDefault="00F757FD" w:rsidP="00F757FD">
      <w:pPr>
        <w:rPr>
          <w:b/>
          <w:bCs/>
        </w:rPr>
      </w:pPr>
    </w:p>
    <w:p w14:paraId="69DEC68E" w14:textId="4945322B" w:rsidR="0062460E" w:rsidRPr="005D118C" w:rsidRDefault="000C5A34" w:rsidP="0062460E">
      <w:pPr>
        <w:pStyle w:val="Style2"/>
        <w:numPr>
          <w:ilvl w:val="0"/>
          <w:numId w:val="0"/>
        </w:numPr>
        <w:ind w:left="360" w:hanging="360"/>
        <w:rPr>
          <w:lang w:val="en-GB"/>
        </w:rPr>
      </w:pPr>
      <w:r w:rsidRPr="005D118C">
        <w:rPr>
          <w:b/>
          <w:bCs/>
          <w:lang w:val="en-GB"/>
        </w:rPr>
        <w:t>2</w:t>
      </w:r>
      <w:r w:rsidR="00046B26">
        <w:rPr>
          <w:b/>
          <w:bCs/>
          <w:lang w:val="en-GB"/>
        </w:rPr>
        <w:t>1</w:t>
      </w:r>
      <w:r w:rsidR="00475EDA" w:rsidRPr="005D118C">
        <w:rPr>
          <w:b/>
          <w:bCs/>
          <w:lang w:val="en-GB"/>
        </w:rPr>
        <w:t xml:space="preserve">. </w:t>
      </w:r>
      <w:r w:rsidR="0062460E" w:rsidRPr="005D118C">
        <w:rPr>
          <w:b/>
          <w:bCs/>
          <w:lang w:val="en-GB"/>
        </w:rPr>
        <w:t xml:space="preserve">Would </w:t>
      </w:r>
      <w:r w:rsidR="00AD442F">
        <w:rPr>
          <w:b/>
          <w:bCs/>
          <w:lang w:val="en-GB"/>
        </w:rPr>
        <w:t>the nominee</w:t>
      </w:r>
      <w:r w:rsidR="0062460E" w:rsidRPr="005D118C">
        <w:rPr>
          <w:b/>
          <w:bCs/>
          <w:lang w:val="en-GB"/>
        </w:rPr>
        <w:t xml:space="preserve"> be available and interested to participate in the EuroTech Annual Summit and Evening Reception on 28 October in Brussels, including the Rising Stars Award Ceremony?</w:t>
      </w:r>
    </w:p>
    <w:p w14:paraId="7714ED94" w14:textId="6D63B71A" w:rsidR="00475EDA" w:rsidRPr="008C3E1F" w:rsidRDefault="00475EDA" w:rsidP="00475EDA">
      <w:pPr>
        <w:pStyle w:val="Style2"/>
        <w:numPr>
          <w:ilvl w:val="0"/>
          <w:numId w:val="0"/>
        </w:numPr>
        <w:ind w:left="360" w:hanging="360"/>
        <w:rPr>
          <w:i/>
          <w:iCs/>
          <w:color w:val="808080" w:themeColor="background1" w:themeShade="80"/>
          <w:lang w:val="en-GB"/>
        </w:rPr>
      </w:pPr>
      <w:r w:rsidRPr="005D118C">
        <w:rPr>
          <w:b/>
          <w:bCs/>
          <w:i/>
          <w:iCs/>
          <w:color w:val="808080" w:themeColor="background1" w:themeShade="80"/>
          <w:lang w:val="en-GB"/>
        </w:rPr>
        <w:t>Note:</w:t>
      </w:r>
      <w:r w:rsidRPr="005D118C">
        <w:rPr>
          <w:i/>
          <w:iCs/>
          <w:color w:val="808080" w:themeColor="background1" w:themeShade="80"/>
          <w:lang w:val="en-GB"/>
        </w:rPr>
        <w:t xml:space="preserve"> </w:t>
      </w:r>
      <w:r w:rsidR="00B04677" w:rsidRPr="005D118C">
        <w:rPr>
          <w:i/>
          <w:iCs/>
          <w:color w:val="808080" w:themeColor="background1" w:themeShade="80"/>
          <w:lang w:val="en-GB"/>
        </w:rPr>
        <w:t>Travel costs will be covered for the first-ranked winner in each category.</w:t>
      </w:r>
    </w:p>
    <w:p w14:paraId="6C3B7DAD" w14:textId="77777777" w:rsidR="008C3E1F" w:rsidRDefault="008C3E1F" w:rsidP="00475EDA">
      <w:pPr>
        <w:pStyle w:val="Style2"/>
        <w:numPr>
          <w:ilvl w:val="0"/>
          <w:numId w:val="0"/>
        </w:numPr>
        <w:ind w:left="360" w:hanging="360"/>
        <w:rPr>
          <w:i/>
          <w:iCs/>
          <w:lang w:val="en-GB"/>
        </w:rPr>
      </w:pPr>
    </w:p>
    <w:p w14:paraId="68F88D3E" w14:textId="073B1187" w:rsidR="008C3E1F" w:rsidRPr="00F70380" w:rsidRDefault="00000000" w:rsidP="008C3E1F">
      <w:pPr>
        <w:rPr>
          <w:color w:val="auto"/>
        </w:rPr>
      </w:pPr>
      <w:sdt>
        <w:sdtPr>
          <w:rPr>
            <w:color w:val="auto"/>
          </w:rPr>
          <w:id w:val="911118200"/>
          <w14:checkbox>
            <w14:checked w14:val="0"/>
            <w14:checkedState w14:val="0050" w14:font="Wingdings 2"/>
            <w14:uncheckedState w14:val="2610" w14:font="MS Gothic"/>
          </w14:checkbox>
        </w:sdtPr>
        <w:sdtContent>
          <w:r w:rsidR="008C3E1F" w:rsidRPr="00F70380">
            <w:rPr>
              <w:rFonts w:ascii="MS Gothic" w:eastAsia="MS Gothic" w:hAnsi="MS Gothic" w:hint="eastAsia"/>
              <w:color w:val="auto"/>
            </w:rPr>
            <w:t>☐</w:t>
          </w:r>
        </w:sdtContent>
      </w:sdt>
      <w:r w:rsidR="008C3E1F" w:rsidRPr="00F70380">
        <w:rPr>
          <w:color w:val="auto"/>
        </w:rPr>
        <w:t xml:space="preserve"> </w:t>
      </w:r>
      <w:r w:rsidR="008C3E1F" w:rsidRPr="008C3E1F">
        <w:rPr>
          <w:color w:val="auto"/>
        </w:rPr>
        <w:t xml:space="preserve">Yes, </w:t>
      </w:r>
      <w:r w:rsidR="005B55E7">
        <w:rPr>
          <w:color w:val="auto"/>
        </w:rPr>
        <w:t>the nominee</w:t>
      </w:r>
      <w:r w:rsidR="008C3E1F" w:rsidRPr="008C3E1F">
        <w:rPr>
          <w:color w:val="auto"/>
        </w:rPr>
        <w:t xml:space="preserve"> can attend in person in Brussels</w:t>
      </w:r>
    </w:p>
    <w:p w14:paraId="768CB890" w14:textId="0BDC243D" w:rsidR="00475EDA" w:rsidRDefault="00000000" w:rsidP="008C3E1F">
      <w:sdt>
        <w:sdtPr>
          <w:rPr>
            <w:color w:val="auto"/>
          </w:rPr>
          <w:id w:val="1554887978"/>
          <w14:checkbox>
            <w14:checked w14:val="0"/>
            <w14:checkedState w14:val="0050" w14:font="Wingdings 2"/>
            <w14:uncheckedState w14:val="2610" w14:font="MS Gothic"/>
          </w14:checkbox>
        </w:sdtPr>
        <w:sdtContent>
          <w:r w:rsidR="008C3E1F" w:rsidRPr="00F70380">
            <w:rPr>
              <w:rFonts w:ascii="MS Gothic" w:eastAsia="MS Gothic" w:hAnsi="MS Gothic" w:hint="eastAsia"/>
              <w:color w:val="auto"/>
            </w:rPr>
            <w:t>☐</w:t>
          </w:r>
        </w:sdtContent>
      </w:sdt>
      <w:r w:rsidR="008C3E1F" w:rsidRPr="00F70380">
        <w:rPr>
          <w:color w:val="auto"/>
        </w:rPr>
        <w:t xml:space="preserve"> </w:t>
      </w:r>
      <w:r w:rsidR="00475EDA" w:rsidRPr="00C04790">
        <w:t xml:space="preserve">Yes, </w:t>
      </w:r>
      <w:r w:rsidR="005B55E7">
        <w:rPr>
          <w:color w:val="auto"/>
        </w:rPr>
        <w:t>the nominee</w:t>
      </w:r>
      <w:r w:rsidR="005B55E7" w:rsidRPr="008C3E1F">
        <w:rPr>
          <w:color w:val="auto"/>
        </w:rPr>
        <w:t xml:space="preserve"> </w:t>
      </w:r>
      <w:r w:rsidR="00475EDA" w:rsidRPr="00C04790">
        <w:t>can participate online</w:t>
      </w:r>
    </w:p>
    <w:p w14:paraId="1C625753" w14:textId="0DC1F000" w:rsidR="008C3E1F" w:rsidRPr="008C3E1F" w:rsidRDefault="00000000" w:rsidP="008C3E1F">
      <w:pPr>
        <w:rPr>
          <w:color w:val="auto"/>
        </w:rPr>
      </w:pPr>
      <w:sdt>
        <w:sdtPr>
          <w:rPr>
            <w:color w:val="auto"/>
          </w:rPr>
          <w:id w:val="984895874"/>
          <w14:checkbox>
            <w14:checked w14:val="0"/>
            <w14:checkedState w14:val="0050" w14:font="Wingdings 2"/>
            <w14:uncheckedState w14:val="2610" w14:font="MS Gothic"/>
          </w14:checkbox>
        </w:sdtPr>
        <w:sdtContent>
          <w:r w:rsidR="008C3E1F" w:rsidRPr="00F70380">
            <w:rPr>
              <w:rFonts w:ascii="MS Gothic" w:eastAsia="MS Gothic" w:hAnsi="MS Gothic" w:hint="eastAsia"/>
              <w:color w:val="auto"/>
            </w:rPr>
            <w:t>☐</w:t>
          </w:r>
        </w:sdtContent>
      </w:sdt>
      <w:r w:rsidR="008C3E1F" w:rsidRPr="00F70380">
        <w:rPr>
          <w:color w:val="auto"/>
        </w:rPr>
        <w:t xml:space="preserve"> </w:t>
      </w:r>
      <w:r w:rsidR="008C3E1F" w:rsidRPr="008C3E1F">
        <w:rPr>
          <w:color w:val="auto"/>
        </w:rPr>
        <w:t xml:space="preserve">No, </w:t>
      </w:r>
      <w:r w:rsidR="005B55E7">
        <w:rPr>
          <w:color w:val="auto"/>
        </w:rPr>
        <w:t>the nominee</w:t>
      </w:r>
      <w:r w:rsidR="008C3E1F" w:rsidRPr="008C3E1F">
        <w:rPr>
          <w:color w:val="auto"/>
        </w:rPr>
        <w:t xml:space="preserve"> </w:t>
      </w:r>
      <w:r w:rsidR="005B55E7">
        <w:rPr>
          <w:color w:val="auto"/>
        </w:rPr>
        <w:t>is</w:t>
      </w:r>
      <w:r w:rsidR="008C3E1F" w:rsidRPr="008C3E1F">
        <w:rPr>
          <w:color w:val="auto"/>
        </w:rPr>
        <w:t xml:space="preserve"> not available on that </w:t>
      </w:r>
      <w:r w:rsidR="004B7B6F" w:rsidRPr="008C3E1F">
        <w:rPr>
          <w:color w:val="auto"/>
        </w:rPr>
        <w:t>day,</w:t>
      </w:r>
      <w:r w:rsidR="008C3E1F" w:rsidRPr="008C3E1F">
        <w:rPr>
          <w:color w:val="auto"/>
        </w:rPr>
        <w:t xml:space="preserve"> and a </w:t>
      </w:r>
      <w:r w:rsidR="004B7B6F">
        <w:rPr>
          <w:color w:val="auto"/>
        </w:rPr>
        <w:t>stand-in</w:t>
      </w:r>
      <w:r w:rsidR="008C3E1F" w:rsidRPr="008C3E1F">
        <w:rPr>
          <w:color w:val="auto"/>
        </w:rPr>
        <w:t xml:space="preserve"> would need to be designated to receive the award on </w:t>
      </w:r>
      <w:r w:rsidR="001A7569">
        <w:rPr>
          <w:color w:val="auto"/>
        </w:rPr>
        <w:t>the nominee’s</w:t>
      </w:r>
      <w:r w:rsidR="008C3E1F" w:rsidRPr="008C3E1F">
        <w:rPr>
          <w:color w:val="auto"/>
        </w:rPr>
        <w:t xml:space="preserve"> behalf</w:t>
      </w:r>
    </w:p>
    <w:p w14:paraId="7CD03500" w14:textId="77777777" w:rsidR="00475EDA" w:rsidRDefault="00475EDA" w:rsidP="00475EDA">
      <w:pPr>
        <w:pStyle w:val="Style2"/>
        <w:numPr>
          <w:ilvl w:val="0"/>
          <w:numId w:val="0"/>
        </w:numPr>
        <w:ind w:left="1440"/>
        <w:rPr>
          <w:lang w:val="en-GB"/>
        </w:rPr>
      </w:pPr>
    </w:p>
    <w:p w14:paraId="4E1C926D" w14:textId="77777777" w:rsidR="006030F1" w:rsidRPr="00F70380" w:rsidRDefault="006030F1" w:rsidP="006030F1">
      <w:pPr>
        <w:rPr>
          <w:color w:val="auto"/>
        </w:rPr>
      </w:pPr>
      <w:r w:rsidRPr="00F70380">
        <w:rPr>
          <w:color w:val="auto"/>
        </w:rPr>
        <w:t>Other: please specify</w:t>
      </w:r>
    </w:p>
    <w:tbl>
      <w:tblPr>
        <w:tblStyle w:val="TableGrid"/>
        <w:tblW w:w="0" w:type="auto"/>
        <w:tblLook w:val="04A0" w:firstRow="1" w:lastRow="0" w:firstColumn="1" w:lastColumn="0" w:noHBand="0" w:noVBand="1"/>
      </w:tblPr>
      <w:tblGrid>
        <w:gridCol w:w="9514"/>
      </w:tblGrid>
      <w:tr w:rsidR="006030F1" w14:paraId="72A200D4" w14:textId="77777777" w:rsidTr="005D1CA4">
        <w:tc>
          <w:tcPr>
            <w:tcW w:w="9514" w:type="dxa"/>
          </w:tcPr>
          <w:p w14:paraId="392A43B4" w14:textId="77777777" w:rsidR="006030F1" w:rsidRPr="00F70380" w:rsidRDefault="006030F1" w:rsidP="005D1CA4">
            <w:pPr>
              <w:rPr>
                <w:color w:val="auto"/>
              </w:rPr>
            </w:pPr>
            <w:r w:rsidRPr="00F70380">
              <w:rPr>
                <w:color w:val="auto"/>
              </w:rPr>
              <w:t xml:space="preserve">Insert </w:t>
            </w:r>
          </w:p>
          <w:p w14:paraId="25741DA5" w14:textId="77777777" w:rsidR="006030F1" w:rsidRDefault="006030F1" w:rsidP="005D1CA4"/>
        </w:tc>
      </w:tr>
    </w:tbl>
    <w:p w14:paraId="3F8A49B1" w14:textId="77777777" w:rsidR="00475EDA" w:rsidRDefault="00475EDA" w:rsidP="00EC64C8">
      <w:pPr>
        <w:pStyle w:val="Style2"/>
        <w:numPr>
          <w:ilvl w:val="0"/>
          <w:numId w:val="0"/>
        </w:numPr>
        <w:rPr>
          <w:lang w:val="en-GB"/>
        </w:rPr>
      </w:pPr>
    </w:p>
    <w:p w14:paraId="6EE597AC" w14:textId="77777777" w:rsidR="00EC64C8" w:rsidRPr="00C04790" w:rsidRDefault="00EC64C8" w:rsidP="00EC64C8">
      <w:pPr>
        <w:pStyle w:val="Style2"/>
        <w:numPr>
          <w:ilvl w:val="0"/>
          <w:numId w:val="0"/>
        </w:numPr>
        <w:rPr>
          <w:lang w:val="en-GB"/>
        </w:rPr>
      </w:pPr>
    </w:p>
    <w:p w14:paraId="29710068" w14:textId="3CE752CB" w:rsidR="00995A12" w:rsidRDefault="000C5A34" w:rsidP="00046B26">
      <w:pPr>
        <w:pStyle w:val="Style2"/>
        <w:numPr>
          <w:ilvl w:val="0"/>
          <w:numId w:val="0"/>
        </w:numPr>
        <w:ind w:left="360" w:hanging="360"/>
        <w:rPr>
          <w:b/>
          <w:bCs/>
          <w:lang w:val="en-GB"/>
        </w:rPr>
      </w:pPr>
      <w:r>
        <w:rPr>
          <w:b/>
          <w:bCs/>
          <w:lang w:val="en-GB"/>
        </w:rPr>
        <w:t>2</w:t>
      </w:r>
      <w:r w:rsidR="00046B26">
        <w:rPr>
          <w:b/>
          <w:bCs/>
          <w:lang w:val="en-GB"/>
        </w:rPr>
        <w:t>2</w:t>
      </w:r>
      <w:r w:rsidR="00475EDA">
        <w:rPr>
          <w:b/>
          <w:bCs/>
          <w:lang w:val="en-GB"/>
        </w:rPr>
        <w:t xml:space="preserve">. </w:t>
      </w:r>
      <w:r w:rsidR="00995A12" w:rsidRPr="00995A12">
        <w:rPr>
          <w:b/>
          <w:bCs/>
          <w:lang w:val="en-GB"/>
        </w:rPr>
        <w:t xml:space="preserve">Would </w:t>
      </w:r>
      <w:r w:rsidR="001A7569">
        <w:rPr>
          <w:b/>
          <w:bCs/>
          <w:lang w:val="en-GB"/>
        </w:rPr>
        <w:t>the nominee</w:t>
      </w:r>
      <w:r w:rsidR="00995A12" w:rsidRPr="00995A12">
        <w:rPr>
          <w:b/>
          <w:bCs/>
          <w:lang w:val="en-GB"/>
        </w:rPr>
        <w:t xml:space="preserve"> be available and interested to join the EuroTech delegation at the Falling Walls event on 6-9 November in Berlin?  </w:t>
      </w:r>
    </w:p>
    <w:p w14:paraId="6631059E" w14:textId="4E7A8E6D" w:rsidR="00FC37E9" w:rsidRDefault="00475EDA" w:rsidP="00FC37E9">
      <w:pPr>
        <w:pStyle w:val="Style2"/>
        <w:numPr>
          <w:ilvl w:val="0"/>
          <w:numId w:val="0"/>
        </w:numPr>
        <w:rPr>
          <w:i/>
          <w:iCs/>
          <w:color w:val="808080" w:themeColor="background1" w:themeShade="80"/>
          <w:lang w:val="en-GB"/>
        </w:rPr>
      </w:pPr>
      <w:r w:rsidRPr="00EC64C8">
        <w:rPr>
          <w:b/>
          <w:bCs/>
          <w:i/>
          <w:iCs/>
          <w:color w:val="808080" w:themeColor="background1" w:themeShade="80"/>
          <w:lang w:val="en-GB"/>
        </w:rPr>
        <w:t>Note:</w:t>
      </w:r>
      <w:r w:rsidRPr="00EC64C8">
        <w:rPr>
          <w:i/>
          <w:iCs/>
          <w:color w:val="808080" w:themeColor="background1" w:themeShade="80"/>
          <w:lang w:val="en-GB"/>
        </w:rPr>
        <w:t xml:space="preserve"> </w:t>
      </w:r>
      <w:r w:rsidR="00995A12" w:rsidRPr="00995A12">
        <w:rPr>
          <w:i/>
          <w:iCs/>
          <w:color w:val="808080" w:themeColor="background1" w:themeShade="80"/>
        </w:rPr>
        <w:t>Conference tickets will be provided to selected nominees (value: €2,800+ for a full ticket). Travel and accommodation costs will be at participants' own expense, in line with individual universities’ arrangements. </w:t>
      </w:r>
    </w:p>
    <w:p w14:paraId="48F2E19B" w14:textId="77777777" w:rsidR="00AF0607" w:rsidRDefault="00AF0607" w:rsidP="00FC37E9">
      <w:pPr>
        <w:pStyle w:val="Style2"/>
        <w:numPr>
          <w:ilvl w:val="0"/>
          <w:numId w:val="0"/>
        </w:numPr>
        <w:rPr>
          <w:i/>
          <w:iCs/>
          <w:color w:val="808080" w:themeColor="background1" w:themeShade="80"/>
          <w:lang w:val="en-GB"/>
        </w:rPr>
      </w:pPr>
    </w:p>
    <w:p w14:paraId="39AAED49" w14:textId="3986AAC7" w:rsidR="00FC37E9" w:rsidRDefault="00000000" w:rsidP="00FC37E9">
      <w:sdt>
        <w:sdtPr>
          <w:rPr>
            <w:color w:val="auto"/>
          </w:rPr>
          <w:id w:val="-548453312"/>
          <w14:checkbox>
            <w14:checked w14:val="0"/>
            <w14:checkedState w14:val="0050" w14:font="Wingdings 2"/>
            <w14:uncheckedState w14:val="2610" w14:font="MS Gothic"/>
          </w14:checkbox>
        </w:sdtPr>
        <w:sdtContent>
          <w:r w:rsidR="00FC37E9" w:rsidRPr="00F70380">
            <w:rPr>
              <w:rFonts w:ascii="MS Gothic" w:eastAsia="MS Gothic" w:hAnsi="MS Gothic" w:hint="eastAsia"/>
              <w:color w:val="auto"/>
            </w:rPr>
            <w:t>☐</w:t>
          </w:r>
        </w:sdtContent>
      </w:sdt>
      <w:r w:rsidR="00FC37E9" w:rsidRPr="00F70380">
        <w:rPr>
          <w:color w:val="auto"/>
        </w:rPr>
        <w:t xml:space="preserve"> </w:t>
      </w:r>
      <w:r w:rsidR="00475EDA" w:rsidRPr="00C04790">
        <w:t xml:space="preserve">Yes, </w:t>
      </w:r>
      <w:r w:rsidR="001A7569">
        <w:rPr>
          <w:color w:val="auto"/>
        </w:rPr>
        <w:t>the nominee</w:t>
      </w:r>
      <w:r w:rsidR="001A7569" w:rsidRPr="008C3E1F">
        <w:rPr>
          <w:color w:val="auto"/>
        </w:rPr>
        <w:t xml:space="preserve"> </w:t>
      </w:r>
      <w:r w:rsidR="001A7569">
        <w:rPr>
          <w:color w:val="auto"/>
        </w:rPr>
        <w:t xml:space="preserve">is </w:t>
      </w:r>
      <w:r w:rsidR="00475EDA" w:rsidRPr="00C04790">
        <w:t>interested and available to join</w:t>
      </w:r>
    </w:p>
    <w:p w14:paraId="0CAEB8B0" w14:textId="344F5E3F" w:rsidR="00FC37E9" w:rsidRPr="00FC37E9" w:rsidRDefault="00000000" w:rsidP="00FC37E9">
      <w:pPr>
        <w:rPr>
          <w:color w:val="auto"/>
        </w:rPr>
      </w:pPr>
      <w:sdt>
        <w:sdtPr>
          <w:rPr>
            <w:color w:val="auto"/>
          </w:rPr>
          <w:id w:val="-2065396570"/>
          <w14:checkbox>
            <w14:checked w14:val="0"/>
            <w14:checkedState w14:val="0050" w14:font="Wingdings 2"/>
            <w14:uncheckedState w14:val="2610" w14:font="MS Gothic"/>
          </w14:checkbox>
        </w:sdtPr>
        <w:sdtContent>
          <w:r w:rsidR="00FC37E9" w:rsidRPr="00F70380">
            <w:rPr>
              <w:rFonts w:ascii="MS Gothic" w:eastAsia="MS Gothic" w:hAnsi="MS Gothic" w:hint="eastAsia"/>
              <w:color w:val="auto"/>
            </w:rPr>
            <w:t>☐</w:t>
          </w:r>
        </w:sdtContent>
      </w:sdt>
      <w:r w:rsidR="00FC37E9" w:rsidRPr="00F70380">
        <w:rPr>
          <w:color w:val="auto"/>
        </w:rPr>
        <w:t xml:space="preserve"> </w:t>
      </w:r>
      <w:r w:rsidR="00475EDA" w:rsidRPr="00C04790">
        <w:t xml:space="preserve">No, </w:t>
      </w:r>
      <w:r w:rsidR="003D0C37">
        <w:rPr>
          <w:color w:val="auto"/>
        </w:rPr>
        <w:t>the nominee is</w:t>
      </w:r>
      <w:r w:rsidR="00475EDA" w:rsidRPr="00C04790">
        <w:t xml:space="preserve"> not available to join Falling Walls this year</w:t>
      </w:r>
    </w:p>
    <w:p w14:paraId="568F285E" w14:textId="77777777" w:rsidR="00F946D1" w:rsidRDefault="00F946D1" w:rsidP="00F757FD"/>
    <w:p w14:paraId="54CABE24" w14:textId="77777777" w:rsidR="00FC37E9" w:rsidRPr="00F70380" w:rsidRDefault="00FC37E9" w:rsidP="00FC37E9">
      <w:pPr>
        <w:rPr>
          <w:color w:val="auto"/>
        </w:rPr>
      </w:pPr>
      <w:r w:rsidRPr="00F70380">
        <w:rPr>
          <w:color w:val="auto"/>
        </w:rPr>
        <w:t>Other: please specify</w:t>
      </w:r>
    </w:p>
    <w:tbl>
      <w:tblPr>
        <w:tblStyle w:val="TableGrid"/>
        <w:tblW w:w="0" w:type="auto"/>
        <w:tblLook w:val="04A0" w:firstRow="1" w:lastRow="0" w:firstColumn="1" w:lastColumn="0" w:noHBand="0" w:noVBand="1"/>
      </w:tblPr>
      <w:tblGrid>
        <w:gridCol w:w="9514"/>
      </w:tblGrid>
      <w:tr w:rsidR="00FC37E9" w14:paraId="3FFED23D" w14:textId="77777777" w:rsidTr="005D1CA4">
        <w:tc>
          <w:tcPr>
            <w:tcW w:w="9514" w:type="dxa"/>
          </w:tcPr>
          <w:p w14:paraId="00ED515C" w14:textId="77777777" w:rsidR="00FC37E9" w:rsidRPr="00F70380" w:rsidRDefault="00FC37E9" w:rsidP="005D1CA4">
            <w:pPr>
              <w:rPr>
                <w:color w:val="auto"/>
              </w:rPr>
            </w:pPr>
            <w:r w:rsidRPr="00F70380">
              <w:rPr>
                <w:color w:val="auto"/>
              </w:rPr>
              <w:t xml:space="preserve">Insert </w:t>
            </w:r>
          </w:p>
          <w:p w14:paraId="2B56E794" w14:textId="77777777" w:rsidR="00FC37E9" w:rsidRDefault="00FC37E9" w:rsidP="005D1CA4"/>
        </w:tc>
      </w:tr>
    </w:tbl>
    <w:p w14:paraId="158CC769" w14:textId="77777777" w:rsidR="00FC37E9" w:rsidRDefault="00FC37E9" w:rsidP="00F757FD"/>
    <w:p w14:paraId="76AE052D" w14:textId="77777777" w:rsidR="00F946D1" w:rsidRDefault="00F946D1" w:rsidP="00F757FD"/>
    <w:p w14:paraId="33A0A77B" w14:textId="2D5F7DDF" w:rsidR="00D0372A" w:rsidRPr="00D0372A" w:rsidRDefault="000C5A34" w:rsidP="00D0372A">
      <w:pPr>
        <w:rPr>
          <w:color w:val="auto"/>
        </w:rPr>
      </w:pPr>
      <w:r>
        <w:rPr>
          <w:b/>
          <w:bCs/>
          <w:color w:val="auto"/>
        </w:rPr>
        <w:t>2</w:t>
      </w:r>
      <w:r w:rsidR="00046B26">
        <w:rPr>
          <w:b/>
          <w:bCs/>
          <w:color w:val="auto"/>
        </w:rPr>
        <w:t>3</w:t>
      </w:r>
      <w:r w:rsidR="00F757FD" w:rsidRPr="00F757FD">
        <w:rPr>
          <w:b/>
          <w:bCs/>
          <w:color w:val="auto"/>
        </w:rPr>
        <w:t xml:space="preserve">. </w:t>
      </w:r>
      <w:r w:rsidR="00D0372A" w:rsidRPr="00D0372A">
        <w:rPr>
          <w:b/>
          <w:bCs/>
          <w:color w:val="auto"/>
        </w:rPr>
        <w:t xml:space="preserve">Please indicate any material that </w:t>
      </w:r>
      <w:r w:rsidR="003D0C37">
        <w:rPr>
          <w:b/>
          <w:bCs/>
          <w:color w:val="auto"/>
        </w:rPr>
        <w:t>the nominee</w:t>
      </w:r>
      <w:r w:rsidR="00D0372A" w:rsidRPr="00D0372A">
        <w:rPr>
          <w:b/>
          <w:bCs/>
          <w:color w:val="auto"/>
        </w:rPr>
        <w:t xml:space="preserve"> could provide for communication and promotional purposes</w:t>
      </w:r>
      <w:r w:rsidR="00D0372A">
        <w:rPr>
          <w:b/>
          <w:bCs/>
          <w:color w:val="auto"/>
        </w:rPr>
        <w:t>:</w:t>
      </w:r>
    </w:p>
    <w:p w14:paraId="559F643E" w14:textId="77777777" w:rsidR="00D0372A" w:rsidRPr="00D0372A" w:rsidRDefault="00D0372A" w:rsidP="00D0372A">
      <w:pPr>
        <w:rPr>
          <w:i/>
          <w:iCs/>
          <w:color w:val="808080" w:themeColor="background1" w:themeShade="80"/>
        </w:rPr>
      </w:pPr>
      <w:r w:rsidRPr="00D0372A">
        <w:rPr>
          <w:b/>
          <w:bCs/>
          <w:i/>
          <w:iCs/>
          <w:color w:val="808080" w:themeColor="background1" w:themeShade="80"/>
        </w:rPr>
        <w:t>This may include:</w:t>
      </w:r>
    </w:p>
    <w:p w14:paraId="5ED57870" w14:textId="77777777" w:rsidR="00D0372A" w:rsidRPr="00D0372A" w:rsidRDefault="00D0372A" w:rsidP="00D0372A">
      <w:pPr>
        <w:numPr>
          <w:ilvl w:val="0"/>
          <w:numId w:val="34"/>
        </w:numPr>
        <w:rPr>
          <w:i/>
          <w:iCs/>
          <w:color w:val="808080" w:themeColor="background1" w:themeShade="80"/>
        </w:rPr>
      </w:pPr>
      <w:r w:rsidRPr="00D0372A">
        <w:rPr>
          <w:i/>
          <w:iCs/>
          <w:color w:val="808080" w:themeColor="background1" w:themeShade="80"/>
        </w:rPr>
        <w:t>Profile photo</w:t>
      </w:r>
    </w:p>
    <w:p w14:paraId="3E7A3954" w14:textId="77777777" w:rsidR="00D0372A" w:rsidRPr="00D0372A" w:rsidRDefault="00D0372A" w:rsidP="00D0372A">
      <w:pPr>
        <w:numPr>
          <w:ilvl w:val="0"/>
          <w:numId w:val="34"/>
        </w:numPr>
        <w:rPr>
          <w:i/>
          <w:iCs/>
          <w:color w:val="808080" w:themeColor="background1" w:themeShade="80"/>
        </w:rPr>
      </w:pPr>
      <w:r w:rsidRPr="00D0372A">
        <w:rPr>
          <w:i/>
          <w:iCs/>
          <w:color w:val="808080" w:themeColor="background1" w:themeShade="80"/>
        </w:rPr>
        <w:t>Research group, project, start-up or spin-off logo</w:t>
      </w:r>
    </w:p>
    <w:p w14:paraId="71F620C8" w14:textId="77777777" w:rsidR="00D0372A" w:rsidRPr="00D0372A" w:rsidRDefault="00D0372A" w:rsidP="00D0372A">
      <w:pPr>
        <w:numPr>
          <w:ilvl w:val="0"/>
          <w:numId w:val="34"/>
        </w:numPr>
        <w:rPr>
          <w:i/>
          <w:iCs/>
          <w:color w:val="808080" w:themeColor="background1" w:themeShade="80"/>
        </w:rPr>
      </w:pPr>
      <w:r w:rsidRPr="00D0372A">
        <w:rPr>
          <w:i/>
          <w:iCs/>
          <w:color w:val="808080" w:themeColor="background1" w:themeShade="80"/>
        </w:rPr>
        <w:t>Technology, prototype, lab or team image</w:t>
      </w:r>
    </w:p>
    <w:p w14:paraId="0A548D9F" w14:textId="77777777" w:rsidR="00D0372A" w:rsidRPr="00D0372A" w:rsidRDefault="00D0372A" w:rsidP="00D0372A">
      <w:pPr>
        <w:numPr>
          <w:ilvl w:val="0"/>
          <w:numId w:val="34"/>
        </w:numPr>
        <w:rPr>
          <w:i/>
          <w:iCs/>
          <w:color w:val="808080" w:themeColor="background1" w:themeShade="80"/>
        </w:rPr>
      </w:pPr>
      <w:r w:rsidRPr="00D0372A">
        <w:rPr>
          <w:i/>
          <w:iCs/>
          <w:color w:val="808080" w:themeColor="background1" w:themeShade="80"/>
        </w:rPr>
        <w:t>Videos or demos</w:t>
      </w:r>
    </w:p>
    <w:p w14:paraId="68C9D511" w14:textId="77777777" w:rsidR="00D0372A" w:rsidRPr="00D0372A" w:rsidRDefault="00D0372A" w:rsidP="00D0372A">
      <w:pPr>
        <w:numPr>
          <w:ilvl w:val="0"/>
          <w:numId w:val="34"/>
        </w:numPr>
        <w:rPr>
          <w:i/>
          <w:iCs/>
          <w:color w:val="808080" w:themeColor="background1" w:themeShade="80"/>
        </w:rPr>
      </w:pPr>
      <w:r w:rsidRPr="00D0372A">
        <w:rPr>
          <w:i/>
          <w:iCs/>
          <w:color w:val="808080" w:themeColor="background1" w:themeShade="80"/>
        </w:rPr>
        <w:t>Press articles or media coverage</w:t>
      </w:r>
    </w:p>
    <w:p w14:paraId="21FFD1E2" w14:textId="77777777" w:rsidR="00D0372A" w:rsidRPr="00D0372A" w:rsidRDefault="00D0372A" w:rsidP="00D0372A">
      <w:pPr>
        <w:numPr>
          <w:ilvl w:val="0"/>
          <w:numId w:val="34"/>
        </w:numPr>
        <w:rPr>
          <w:i/>
          <w:iCs/>
          <w:color w:val="808080" w:themeColor="background1" w:themeShade="80"/>
        </w:rPr>
      </w:pPr>
      <w:r w:rsidRPr="00D0372A">
        <w:rPr>
          <w:i/>
          <w:iCs/>
          <w:color w:val="808080" w:themeColor="background1" w:themeShade="80"/>
        </w:rPr>
        <w:t>Other relevant communication material - please specify</w:t>
      </w:r>
    </w:p>
    <w:p w14:paraId="6E23835F" w14:textId="77777777" w:rsidR="00D0372A" w:rsidRPr="00D0372A" w:rsidRDefault="00D0372A" w:rsidP="00D0372A">
      <w:pPr>
        <w:rPr>
          <w:i/>
          <w:iCs/>
          <w:color w:val="808080" w:themeColor="background1" w:themeShade="80"/>
        </w:rPr>
      </w:pPr>
    </w:p>
    <w:p w14:paraId="761ABB97" w14:textId="4FCA87F6" w:rsidR="00D0372A" w:rsidRPr="00D0372A" w:rsidRDefault="00D0372A" w:rsidP="00F757FD">
      <w:pPr>
        <w:rPr>
          <w:i/>
          <w:iCs/>
          <w:color w:val="808080" w:themeColor="background1" w:themeShade="80"/>
        </w:rPr>
      </w:pPr>
      <w:r w:rsidRPr="00D0372A">
        <w:rPr>
          <w:b/>
          <w:bCs/>
          <w:i/>
          <w:iCs/>
          <w:color w:val="808080" w:themeColor="background1" w:themeShade="80"/>
        </w:rPr>
        <w:lastRenderedPageBreak/>
        <w:t xml:space="preserve">Please provide links where possible. You may upload files </w:t>
      </w:r>
      <w:r>
        <w:rPr>
          <w:b/>
          <w:bCs/>
          <w:i/>
          <w:iCs/>
          <w:color w:val="808080" w:themeColor="background1" w:themeShade="80"/>
        </w:rPr>
        <w:t>together with the application.</w:t>
      </w:r>
    </w:p>
    <w:tbl>
      <w:tblPr>
        <w:tblStyle w:val="TableGrid"/>
        <w:tblW w:w="0" w:type="auto"/>
        <w:tblLook w:val="04A0" w:firstRow="1" w:lastRow="0" w:firstColumn="1" w:lastColumn="0" w:noHBand="0" w:noVBand="1"/>
      </w:tblPr>
      <w:tblGrid>
        <w:gridCol w:w="9514"/>
      </w:tblGrid>
      <w:tr w:rsidR="00F757FD" w14:paraId="643BFC17" w14:textId="77777777" w:rsidTr="00A17C34">
        <w:tc>
          <w:tcPr>
            <w:tcW w:w="9514" w:type="dxa"/>
          </w:tcPr>
          <w:p w14:paraId="3288733C" w14:textId="77777777" w:rsidR="00F757FD" w:rsidRPr="00F70380" w:rsidRDefault="00F757FD" w:rsidP="00A17C34">
            <w:pPr>
              <w:rPr>
                <w:color w:val="auto"/>
              </w:rPr>
            </w:pPr>
            <w:r w:rsidRPr="00F70380">
              <w:rPr>
                <w:color w:val="auto"/>
              </w:rPr>
              <w:t xml:space="preserve">Insert </w:t>
            </w:r>
          </w:p>
          <w:p w14:paraId="37B98BFB" w14:textId="77777777" w:rsidR="00F757FD" w:rsidRDefault="00F757FD" w:rsidP="00A17C34"/>
        </w:tc>
      </w:tr>
    </w:tbl>
    <w:p w14:paraId="6C42EB60" w14:textId="77777777" w:rsidR="00F757FD" w:rsidRDefault="00F757FD" w:rsidP="00F757FD">
      <w:pPr>
        <w:rPr>
          <w:i/>
          <w:iCs/>
          <w:color w:val="808080" w:themeColor="background1" w:themeShade="80"/>
        </w:rPr>
      </w:pPr>
    </w:p>
    <w:p w14:paraId="2EF39631" w14:textId="3AD7DB8F" w:rsidR="00F757FD" w:rsidRDefault="000C5A34" w:rsidP="00D0372A">
      <w:pPr>
        <w:rPr>
          <w:b/>
          <w:bCs/>
          <w:color w:val="auto"/>
        </w:rPr>
      </w:pPr>
      <w:r>
        <w:rPr>
          <w:b/>
          <w:bCs/>
          <w:color w:val="auto"/>
        </w:rPr>
        <w:t>2</w:t>
      </w:r>
      <w:r w:rsidR="00046B26">
        <w:rPr>
          <w:b/>
          <w:bCs/>
          <w:color w:val="auto"/>
        </w:rPr>
        <w:t>4</w:t>
      </w:r>
      <w:r w:rsidR="00D0372A" w:rsidRPr="00F757FD">
        <w:rPr>
          <w:b/>
          <w:bCs/>
          <w:color w:val="auto"/>
        </w:rPr>
        <w:t xml:space="preserve">. </w:t>
      </w:r>
      <w:r w:rsidR="00D0372A" w:rsidRPr="00D0372A">
        <w:rPr>
          <w:b/>
          <w:bCs/>
          <w:color w:val="auto"/>
        </w:rPr>
        <w:t>May EuroTech use the information and communication material provided for assessment and communication purposes?</w:t>
      </w:r>
    </w:p>
    <w:p w14:paraId="269B9EB5" w14:textId="77777777" w:rsidR="00D0372A" w:rsidRPr="00D0372A" w:rsidRDefault="00D0372A" w:rsidP="00D0372A">
      <w:pPr>
        <w:rPr>
          <w:rFonts w:cs="Times New Roman (Koppen CS)"/>
          <w:sz w:val="32"/>
        </w:rPr>
      </w:pPr>
    </w:p>
    <w:p w14:paraId="3EF56651" w14:textId="5E5E0F1A" w:rsidR="00D0372A" w:rsidRPr="00F70380" w:rsidRDefault="00000000" w:rsidP="00D0372A">
      <w:pPr>
        <w:rPr>
          <w:color w:val="auto"/>
        </w:rPr>
      </w:pPr>
      <w:sdt>
        <w:sdtPr>
          <w:rPr>
            <w:color w:val="auto"/>
          </w:rPr>
          <w:id w:val="-106125826"/>
          <w14:checkbox>
            <w14:checked w14:val="0"/>
            <w14:checkedState w14:val="0050" w14:font="Wingdings 2"/>
            <w14:uncheckedState w14:val="2610" w14:font="MS Gothic"/>
          </w14:checkbox>
        </w:sdtPr>
        <w:sdtContent>
          <w:r w:rsidR="00D0372A" w:rsidRPr="00F70380">
            <w:rPr>
              <w:rFonts w:ascii="MS Gothic" w:eastAsia="MS Gothic" w:hAnsi="MS Gothic" w:hint="eastAsia"/>
              <w:color w:val="auto"/>
            </w:rPr>
            <w:t>☐</w:t>
          </w:r>
        </w:sdtContent>
      </w:sdt>
      <w:r w:rsidR="00D0372A" w:rsidRPr="00F70380">
        <w:rPr>
          <w:color w:val="auto"/>
        </w:rPr>
        <w:t xml:space="preserve"> Yes</w:t>
      </w:r>
    </w:p>
    <w:p w14:paraId="67630CE9" w14:textId="0A5894A6" w:rsidR="00D0372A" w:rsidRPr="00F70380" w:rsidRDefault="00000000" w:rsidP="00D0372A">
      <w:pPr>
        <w:rPr>
          <w:color w:val="auto"/>
        </w:rPr>
      </w:pPr>
      <w:sdt>
        <w:sdtPr>
          <w:rPr>
            <w:color w:val="auto"/>
          </w:rPr>
          <w:id w:val="1866245132"/>
          <w14:checkbox>
            <w14:checked w14:val="0"/>
            <w14:checkedState w14:val="0050" w14:font="Wingdings 2"/>
            <w14:uncheckedState w14:val="2610" w14:font="MS Gothic"/>
          </w14:checkbox>
        </w:sdtPr>
        <w:sdtContent>
          <w:r w:rsidR="00D0372A" w:rsidRPr="00F70380">
            <w:rPr>
              <w:rFonts w:ascii="MS Gothic" w:eastAsia="MS Gothic" w:hAnsi="MS Gothic" w:hint="eastAsia"/>
              <w:color w:val="auto"/>
            </w:rPr>
            <w:t>☐</w:t>
          </w:r>
        </w:sdtContent>
      </w:sdt>
      <w:r w:rsidR="00D0372A" w:rsidRPr="00F70380">
        <w:rPr>
          <w:color w:val="auto"/>
        </w:rPr>
        <w:t xml:space="preserve"> No</w:t>
      </w:r>
    </w:p>
    <w:p w14:paraId="1D6A2C1C" w14:textId="3E85D43C" w:rsidR="00D0372A" w:rsidRPr="00F70380" w:rsidRDefault="00000000" w:rsidP="00D0372A">
      <w:pPr>
        <w:rPr>
          <w:color w:val="auto"/>
        </w:rPr>
      </w:pPr>
      <w:sdt>
        <w:sdtPr>
          <w:rPr>
            <w:color w:val="auto"/>
          </w:rPr>
          <w:id w:val="-1010451627"/>
          <w14:checkbox>
            <w14:checked w14:val="0"/>
            <w14:checkedState w14:val="0050" w14:font="Wingdings 2"/>
            <w14:uncheckedState w14:val="2610" w14:font="MS Gothic"/>
          </w14:checkbox>
        </w:sdtPr>
        <w:sdtContent>
          <w:r w:rsidR="00D0372A" w:rsidRPr="00F70380">
            <w:rPr>
              <w:rFonts w:ascii="MS Gothic" w:eastAsia="MS Gothic" w:hAnsi="MS Gothic" w:hint="eastAsia"/>
              <w:color w:val="auto"/>
            </w:rPr>
            <w:t>☐</w:t>
          </w:r>
        </w:sdtContent>
      </w:sdt>
      <w:r w:rsidR="00D0372A" w:rsidRPr="00F70380">
        <w:rPr>
          <w:color w:val="auto"/>
        </w:rPr>
        <w:t xml:space="preserve"> To be confirmed</w:t>
      </w:r>
    </w:p>
    <w:p w14:paraId="31A80DB7" w14:textId="09F1E942" w:rsidR="00CC14C6" w:rsidRDefault="00CC14C6" w:rsidP="00D0372A">
      <w:pPr>
        <w:rPr>
          <w:color w:val="808080" w:themeColor="background1" w:themeShade="80"/>
        </w:rPr>
      </w:pPr>
    </w:p>
    <w:p w14:paraId="221E4D6C" w14:textId="77777777" w:rsidR="00D0372A" w:rsidRDefault="00D0372A" w:rsidP="00D0372A">
      <w:pPr>
        <w:rPr>
          <w:color w:val="808080" w:themeColor="background1" w:themeShade="80"/>
        </w:rPr>
      </w:pPr>
    </w:p>
    <w:p w14:paraId="4EB40848" w14:textId="1D1272C6" w:rsidR="00D0372A" w:rsidRPr="00D0372A" w:rsidRDefault="00000000" w:rsidP="00D0372A">
      <w:pPr>
        <w:rPr>
          <w:b/>
          <w:bCs/>
          <w:color w:val="auto"/>
        </w:rPr>
      </w:pPr>
      <w:sdt>
        <w:sdtPr>
          <w:rPr>
            <w:color w:val="808080" w:themeColor="background1" w:themeShade="80"/>
          </w:rPr>
          <w:id w:val="125280017"/>
          <w14:checkbox>
            <w14:checked w14:val="0"/>
            <w14:checkedState w14:val="0050" w14:font="Wingdings 2"/>
            <w14:uncheckedState w14:val="2610" w14:font="MS Gothic"/>
          </w14:checkbox>
        </w:sdtPr>
        <w:sdtContent>
          <w:r w:rsidR="00D0372A">
            <w:rPr>
              <w:rFonts w:ascii="MS Gothic" w:eastAsia="MS Gothic" w:hAnsi="MS Gothic" w:hint="eastAsia"/>
              <w:color w:val="808080" w:themeColor="background1" w:themeShade="80"/>
            </w:rPr>
            <w:t>☐</w:t>
          </w:r>
        </w:sdtContent>
      </w:sdt>
      <w:r w:rsidR="00D0372A">
        <w:rPr>
          <w:color w:val="808080" w:themeColor="background1" w:themeShade="80"/>
        </w:rPr>
        <w:t xml:space="preserve"> </w:t>
      </w:r>
      <w:r w:rsidR="00D0372A" w:rsidRPr="00D0372A">
        <w:rPr>
          <w:b/>
          <w:bCs/>
          <w:color w:val="auto"/>
        </w:rPr>
        <w:t xml:space="preserve">I have taken notice of the </w:t>
      </w:r>
      <w:hyperlink r:id="rId12" w:history="1">
        <w:r w:rsidR="00D0372A" w:rsidRPr="00D0372A">
          <w:rPr>
            <w:rStyle w:val="Hyperlink"/>
            <w:b/>
            <w:bCs/>
          </w:rPr>
          <w:t>EuroTech privacy policy</w:t>
        </w:r>
      </w:hyperlink>
      <w:r w:rsidR="00D0372A">
        <w:rPr>
          <w:b/>
          <w:bCs/>
          <w:color w:val="auto"/>
        </w:rPr>
        <w:t>.</w:t>
      </w:r>
    </w:p>
    <w:p w14:paraId="6BAE9210" w14:textId="77777777" w:rsidR="00D0372A" w:rsidRDefault="00D0372A" w:rsidP="00D0372A">
      <w:pPr>
        <w:rPr>
          <w:color w:val="808080" w:themeColor="background1" w:themeShade="80"/>
        </w:rPr>
      </w:pPr>
    </w:p>
    <w:p w14:paraId="23265CD6" w14:textId="77777777" w:rsidR="00D0372A" w:rsidRDefault="00D0372A" w:rsidP="00D0372A">
      <w:pPr>
        <w:rPr>
          <w:color w:val="808080" w:themeColor="background1" w:themeShade="80"/>
        </w:rPr>
      </w:pPr>
    </w:p>
    <w:p w14:paraId="11C43C4F" w14:textId="5E313295" w:rsidR="00D0372A" w:rsidRDefault="00D0372A" w:rsidP="00D0372A">
      <w:pPr>
        <w:rPr>
          <w:b/>
          <w:bCs/>
          <w:color w:val="auto"/>
        </w:rPr>
      </w:pPr>
      <w:r w:rsidRPr="00D0372A">
        <w:rPr>
          <w:b/>
          <w:bCs/>
          <w:color w:val="auto"/>
        </w:rPr>
        <w:t>For any questions related to data storage and processing, please</w:t>
      </w:r>
      <w:r>
        <w:rPr>
          <w:b/>
          <w:bCs/>
          <w:color w:val="auto"/>
        </w:rPr>
        <w:t xml:space="preserve"> </w:t>
      </w:r>
      <w:r w:rsidRPr="00D0372A">
        <w:rPr>
          <w:b/>
          <w:bCs/>
          <w:color w:val="auto"/>
        </w:rPr>
        <w:t>contact</w:t>
      </w:r>
      <w:r>
        <w:rPr>
          <w:b/>
          <w:bCs/>
          <w:color w:val="auto"/>
        </w:rPr>
        <w:t xml:space="preserve"> </w:t>
      </w:r>
      <w:hyperlink r:id="rId13" w:history="1">
        <w:r w:rsidRPr="00D0372A">
          <w:rPr>
            <w:rStyle w:val="Hyperlink"/>
            <w:b/>
            <w:bCs/>
          </w:rPr>
          <w:t>brussels_team@eurotech-universities.eu</w:t>
        </w:r>
      </w:hyperlink>
      <w:r>
        <w:rPr>
          <w:b/>
          <w:bCs/>
          <w:color w:val="auto"/>
        </w:rPr>
        <w:t>.</w:t>
      </w:r>
    </w:p>
    <w:p w14:paraId="394D4643" w14:textId="77777777" w:rsidR="00D0372A" w:rsidRDefault="00D0372A" w:rsidP="00D0372A">
      <w:pPr>
        <w:rPr>
          <w:color w:val="808080" w:themeColor="background1" w:themeShade="80"/>
        </w:rPr>
      </w:pPr>
    </w:p>
    <w:p w14:paraId="5C95E71A" w14:textId="77777777" w:rsidR="00D0372A" w:rsidRDefault="00D0372A" w:rsidP="00D0372A">
      <w:pPr>
        <w:rPr>
          <w:color w:val="808080" w:themeColor="background1" w:themeShade="80"/>
        </w:rPr>
      </w:pPr>
    </w:p>
    <w:p w14:paraId="26A157B5" w14:textId="223C6A48" w:rsidR="00D0372A" w:rsidRPr="00D0372A" w:rsidRDefault="00D0372A" w:rsidP="00D0372A">
      <w:pPr>
        <w:rPr>
          <w:b/>
          <w:bCs/>
          <w:color w:val="auto"/>
        </w:rPr>
      </w:pPr>
      <w:r w:rsidRPr="00D0372A">
        <w:rPr>
          <w:b/>
          <w:bCs/>
          <w:color w:val="auto"/>
        </w:rPr>
        <w:t>Preferred contact email for follow-up</w:t>
      </w:r>
    </w:p>
    <w:tbl>
      <w:tblPr>
        <w:tblStyle w:val="TableGrid"/>
        <w:tblW w:w="0" w:type="auto"/>
        <w:tblLook w:val="04A0" w:firstRow="1" w:lastRow="0" w:firstColumn="1" w:lastColumn="0" w:noHBand="0" w:noVBand="1"/>
      </w:tblPr>
      <w:tblGrid>
        <w:gridCol w:w="9514"/>
      </w:tblGrid>
      <w:tr w:rsidR="00D0372A" w14:paraId="0552422F" w14:textId="77777777" w:rsidTr="00A17C34">
        <w:tc>
          <w:tcPr>
            <w:tcW w:w="9514" w:type="dxa"/>
          </w:tcPr>
          <w:p w14:paraId="43336A6A" w14:textId="77777777" w:rsidR="00D0372A" w:rsidRPr="00F70380" w:rsidRDefault="00D0372A" w:rsidP="00A17C34">
            <w:pPr>
              <w:rPr>
                <w:color w:val="auto"/>
              </w:rPr>
            </w:pPr>
            <w:r w:rsidRPr="00F70380">
              <w:rPr>
                <w:color w:val="auto"/>
              </w:rPr>
              <w:t xml:space="preserve">Insert </w:t>
            </w:r>
          </w:p>
          <w:p w14:paraId="268632A9" w14:textId="77777777" w:rsidR="00D0372A" w:rsidRDefault="00D0372A" w:rsidP="00A17C34"/>
        </w:tc>
      </w:tr>
    </w:tbl>
    <w:p w14:paraId="3D011C85" w14:textId="77777777" w:rsidR="00D0372A" w:rsidRDefault="00D0372A" w:rsidP="00D0372A">
      <w:pPr>
        <w:rPr>
          <w:color w:val="808080" w:themeColor="background1" w:themeShade="80"/>
        </w:rPr>
      </w:pPr>
    </w:p>
    <w:p w14:paraId="045C1BB6" w14:textId="77777777" w:rsidR="00D0372A" w:rsidRDefault="00D0372A" w:rsidP="00D0372A">
      <w:pPr>
        <w:rPr>
          <w:color w:val="808080" w:themeColor="background1" w:themeShade="80"/>
        </w:rPr>
      </w:pPr>
    </w:p>
    <w:p w14:paraId="789A43FE" w14:textId="77777777" w:rsidR="00D0372A" w:rsidRDefault="00D0372A" w:rsidP="00D0372A">
      <w:pPr>
        <w:rPr>
          <w:color w:val="808080" w:themeColor="background1" w:themeShade="80"/>
        </w:rPr>
      </w:pPr>
    </w:p>
    <w:p w14:paraId="3253175E" w14:textId="77777777" w:rsidR="00D0372A" w:rsidRDefault="00D0372A" w:rsidP="00D0372A">
      <w:pPr>
        <w:rPr>
          <w:color w:val="808080" w:themeColor="background1" w:themeShade="80"/>
        </w:rPr>
      </w:pPr>
    </w:p>
    <w:p w14:paraId="73D689CF" w14:textId="77777777" w:rsidR="00D0372A" w:rsidRDefault="00D0372A" w:rsidP="00D0372A">
      <w:pPr>
        <w:rPr>
          <w:color w:val="808080" w:themeColor="background1" w:themeShade="80"/>
        </w:rPr>
      </w:pPr>
    </w:p>
    <w:p w14:paraId="0EDC3546" w14:textId="77777777" w:rsidR="00D0372A" w:rsidRDefault="00D0372A" w:rsidP="00D0372A">
      <w:pPr>
        <w:rPr>
          <w:color w:val="808080" w:themeColor="background1" w:themeShade="80"/>
        </w:rPr>
      </w:pPr>
    </w:p>
    <w:p w14:paraId="2DF6351E" w14:textId="77777777" w:rsidR="00D0372A" w:rsidRDefault="00D0372A" w:rsidP="00D0372A">
      <w:pPr>
        <w:rPr>
          <w:color w:val="808080" w:themeColor="background1" w:themeShade="80"/>
        </w:rPr>
      </w:pPr>
    </w:p>
    <w:p w14:paraId="670E3AD3" w14:textId="77777777" w:rsidR="00D0372A" w:rsidRDefault="00D0372A" w:rsidP="00D0372A">
      <w:pPr>
        <w:rPr>
          <w:color w:val="808080" w:themeColor="background1" w:themeShade="80"/>
        </w:rPr>
      </w:pPr>
    </w:p>
    <w:p w14:paraId="61B53CCB" w14:textId="141BC344" w:rsidR="00F757FD" w:rsidRPr="00E51EBF" w:rsidRDefault="00F757FD" w:rsidP="00AF2C67">
      <w:pPr>
        <w:rPr>
          <w:color w:val="808080" w:themeColor="background1" w:themeShade="80"/>
        </w:rPr>
      </w:pPr>
    </w:p>
    <w:sectPr w:rsidR="00F757FD" w:rsidRPr="00E51EBF" w:rsidSect="00225780">
      <w:headerReference w:type="even" r:id="rId14"/>
      <w:headerReference w:type="default" r:id="rId15"/>
      <w:footerReference w:type="default" r:id="rId16"/>
      <w:headerReference w:type="first" r:id="rId17"/>
      <w:footerReference w:type="first" r:id="rId18"/>
      <w:pgSz w:w="11906" w:h="16838"/>
      <w:pgMar w:top="2552" w:right="1191" w:bottom="1418" w:left="119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F5257" w14:textId="77777777" w:rsidR="009E5729" w:rsidRDefault="009E5729" w:rsidP="00F10E94">
      <w:r>
        <w:separator/>
      </w:r>
    </w:p>
  </w:endnote>
  <w:endnote w:type="continuationSeparator" w:id="0">
    <w:p w14:paraId="73B29EEB" w14:textId="77777777" w:rsidR="009E5729" w:rsidRDefault="009E5729" w:rsidP="00F10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Koppen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55A6" w14:textId="77777777" w:rsidR="001336C5" w:rsidRDefault="00B2176F" w:rsidP="00E34B0F">
    <w:r>
      <w:rPr>
        <w:rFonts w:cs="Open Sans"/>
        <w:noProof/>
        <w:szCs w:val="20"/>
        <w:lang w:val="nl-NL"/>
      </w:rPr>
      <w:drawing>
        <wp:anchor distT="0" distB="0" distL="114300" distR="114300" simplePos="0" relativeHeight="251658245" behindDoc="0" locked="0" layoutInCell="1" allowOverlap="1" wp14:anchorId="30D44176" wp14:editId="59E00C14">
          <wp:simplePos x="0" y="0"/>
          <wp:positionH relativeFrom="page">
            <wp:posOffset>752475</wp:posOffset>
          </wp:positionH>
          <wp:positionV relativeFrom="page">
            <wp:posOffset>10058580</wp:posOffset>
          </wp:positionV>
          <wp:extent cx="5400000" cy="285714"/>
          <wp:effectExtent l="0" t="0" r="0" b="635"/>
          <wp:wrapNone/>
          <wp:docPr id="2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0"/>
                  <pic:cNvPicPr/>
                </pic:nvPicPr>
                <pic:blipFill>
                  <a:blip r:embed="rId1"/>
                  <a:stretch>
                    <a:fillRect/>
                  </a:stretch>
                </pic:blipFill>
                <pic:spPr>
                  <a:xfrm>
                    <a:off x="0" y="0"/>
                    <a:ext cx="5400000" cy="285714"/>
                  </a:xfrm>
                  <a:prstGeom prst="rect">
                    <a:avLst/>
                  </a:prstGeom>
                </pic:spPr>
              </pic:pic>
            </a:graphicData>
          </a:graphic>
          <wp14:sizeRelH relativeFrom="page">
            <wp14:pctWidth>0</wp14:pctWidth>
          </wp14:sizeRelH>
          <wp14:sizeRelV relativeFrom="page">
            <wp14:pctHeight>0</wp14:pctHeight>
          </wp14:sizeRelV>
        </wp:anchor>
      </w:drawing>
    </w:r>
    <w:r w:rsidR="002534C4">
      <w:rPr>
        <w:rFonts w:cs="Open Sans"/>
        <w:noProof/>
        <w:szCs w:val="20"/>
        <w:lang w:val="nl-NL"/>
      </w:rPr>
      <mc:AlternateContent>
        <mc:Choice Requires="wps">
          <w:drawing>
            <wp:anchor distT="0" distB="0" distL="114300" distR="114300" simplePos="0" relativeHeight="251658242" behindDoc="0" locked="0" layoutInCell="1" allowOverlap="1" wp14:anchorId="033C4EA9" wp14:editId="3BA25262">
              <wp:simplePos x="0" y="0"/>
              <wp:positionH relativeFrom="page">
                <wp:posOffset>6517005</wp:posOffset>
              </wp:positionH>
              <wp:positionV relativeFrom="page">
                <wp:posOffset>10081260</wp:posOffset>
              </wp:positionV>
              <wp:extent cx="291600" cy="288000"/>
              <wp:effectExtent l="0" t="0" r="0" b="0"/>
              <wp:wrapNone/>
              <wp:docPr id="13" name="Tekstvak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91600" cy="288000"/>
                      </a:xfrm>
                      <a:prstGeom prst="rect">
                        <a:avLst/>
                      </a:prstGeom>
                      <a:solidFill>
                        <a:srgbClr val="7CBA30"/>
                      </a:solidFill>
                      <a:ln w="6350">
                        <a:noFill/>
                      </a:ln>
                    </wps:spPr>
                    <wps:txbx>
                      <w:txbxContent>
                        <w:p w14:paraId="7900FD28" w14:textId="77777777" w:rsidR="002534C4" w:rsidRPr="00124B19" w:rsidRDefault="002534C4" w:rsidP="00124B19">
                          <w:pPr>
                            <w:shd w:val="clear" w:color="auto" w:fill="7CBA30"/>
                            <w:jc w:val="center"/>
                            <w:rPr>
                              <w:rFonts w:cs="Open Sans"/>
                              <w:color w:val="031423"/>
                              <w:sz w:val="18"/>
                              <w:szCs w:val="18"/>
                              <w:lang w:val="nl-NL"/>
                            </w:rPr>
                          </w:pPr>
                          <w:r w:rsidRPr="00124B19">
                            <w:rPr>
                              <w:rFonts w:cs="Open Sans"/>
                              <w:color w:val="031423"/>
                              <w:sz w:val="18"/>
                              <w:szCs w:val="18"/>
                              <w:lang w:val="nl-NL"/>
                            </w:rPr>
                            <w:fldChar w:fldCharType="begin"/>
                          </w:r>
                          <w:r w:rsidRPr="00124B19">
                            <w:rPr>
                              <w:rFonts w:cs="Open Sans"/>
                              <w:color w:val="031423"/>
                              <w:sz w:val="18"/>
                              <w:szCs w:val="18"/>
                              <w:lang w:val="nl-NL"/>
                            </w:rPr>
                            <w:instrText xml:space="preserve"> PAGE  \* MERGEFORMAT </w:instrText>
                          </w:r>
                          <w:r w:rsidRPr="00124B19">
                            <w:rPr>
                              <w:rFonts w:cs="Open Sans"/>
                              <w:color w:val="031423"/>
                              <w:sz w:val="18"/>
                              <w:szCs w:val="18"/>
                              <w:lang w:val="nl-NL"/>
                            </w:rPr>
                            <w:fldChar w:fldCharType="separate"/>
                          </w:r>
                          <w:r w:rsidRPr="00124B19">
                            <w:rPr>
                              <w:rFonts w:cs="Open Sans"/>
                              <w:noProof/>
                              <w:color w:val="031423"/>
                              <w:sz w:val="18"/>
                              <w:szCs w:val="18"/>
                              <w:lang w:val="nl-NL"/>
                            </w:rPr>
                            <w:t>2</w:t>
                          </w:r>
                          <w:r w:rsidRPr="00124B19">
                            <w:rPr>
                              <w:rFonts w:cs="Open Sans"/>
                              <w:color w:val="031423"/>
                              <w:sz w:val="18"/>
                              <w:szCs w:val="18"/>
                              <w:lang w:val="nl-NL"/>
                            </w:rPr>
                            <w:fldChar w:fldCharType="end"/>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C4EA9" id="_x0000_t202" coordsize="21600,21600" o:spt="202" path="m,l,21600r21600,l21600,xe">
              <v:stroke joinstyle="miter"/>
              <v:path gradientshapeok="t" o:connecttype="rect"/>
            </v:shapetype>
            <v:shape id="Tekstvak 13" o:spid="_x0000_s1026" type="#_x0000_t202" style="position:absolute;left:0;text-align:left;margin-left:513.15pt;margin-top:793.8pt;width:22.95pt;height:22.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" fillcolor="#7cba30" stroked="f" strokeweight=".5pt">
              <o:lock v:ext="edit" aspectratio="t"/>
              <v:textbox inset="1mm,1mm,1mm,1mm">
                <w:txbxContent>
                  <w:p w14:paraId="7900FD28" w14:textId="77777777" w:rsidR="002534C4" w:rsidRPr="00124B19" w:rsidRDefault="002534C4" w:rsidP="00124B19">
                    <w:pPr>
                      <w:shd w:val="clear" w:color="auto" w:fill="7CBA30"/>
                      <w:jc w:val="center"/>
                      <w:rPr>
                        <w:rFonts w:cs="Open Sans"/>
                        <w:color w:val="031423"/>
                        <w:sz w:val="18"/>
                        <w:szCs w:val="18"/>
                        <w:lang w:val="nl-NL"/>
                      </w:rPr>
                    </w:pPr>
                    <w:r w:rsidRPr="00124B19">
                      <w:rPr>
                        <w:rFonts w:cs="Open Sans"/>
                        <w:color w:val="031423"/>
                        <w:sz w:val="18"/>
                        <w:szCs w:val="18"/>
                        <w:lang w:val="nl-NL"/>
                      </w:rPr>
                      <w:fldChar w:fldCharType="begin"/>
                    </w:r>
                    <w:r w:rsidRPr="00124B19">
                      <w:rPr>
                        <w:rFonts w:cs="Open Sans"/>
                        <w:color w:val="031423"/>
                        <w:sz w:val="18"/>
                        <w:szCs w:val="18"/>
                        <w:lang w:val="nl-NL"/>
                      </w:rPr>
                      <w:instrText xml:space="preserve"> PAGE  \* MERGEFORMAT </w:instrText>
                    </w:r>
                    <w:r w:rsidRPr="00124B19">
                      <w:rPr>
                        <w:rFonts w:cs="Open Sans"/>
                        <w:color w:val="031423"/>
                        <w:sz w:val="18"/>
                        <w:szCs w:val="18"/>
                        <w:lang w:val="nl-NL"/>
                      </w:rPr>
                      <w:fldChar w:fldCharType="separate"/>
                    </w:r>
                    <w:r w:rsidRPr="00124B19">
                      <w:rPr>
                        <w:rFonts w:cs="Open Sans"/>
                        <w:noProof/>
                        <w:color w:val="031423"/>
                        <w:sz w:val="18"/>
                        <w:szCs w:val="18"/>
                        <w:lang w:val="nl-NL"/>
                      </w:rPr>
                      <w:t>2</w:t>
                    </w:r>
                    <w:r w:rsidRPr="00124B19">
                      <w:rPr>
                        <w:rFonts w:cs="Open Sans"/>
                        <w:color w:val="031423"/>
                        <w:sz w:val="18"/>
                        <w:szCs w:val="18"/>
                        <w:lang w:val="nl-N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B917" w14:textId="77777777" w:rsidR="00A95E66" w:rsidRPr="00A95E66" w:rsidRDefault="009911E7" w:rsidP="00E34B0F">
    <w:pPr>
      <w:rPr>
        <w:lang w:val="nl-NL"/>
      </w:rPr>
    </w:pPr>
    <w:r>
      <w:rPr>
        <w:noProof/>
        <w:lang w:eastAsia="en-GB"/>
      </w:rPr>
      <w:drawing>
        <wp:anchor distT="0" distB="0" distL="114300" distR="114300" simplePos="0" relativeHeight="251658243" behindDoc="0" locked="0" layoutInCell="1" allowOverlap="1" wp14:anchorId="6A094ACD" wp14:editId="01877AAF">
          <wp:simplePos x="0" y="0"/>
          <wp:positionH relativeFrom="page">
            <wp:posOffset>756285</wp:posOffset>
          </wp:positionH>
          <wp:positionV relativeFrom="page">
            <wp:posOffset>10034270</wp:posOffset>
          </wp:positionV>
          <wp:extent cx="5266800" cy="378000"/>
          <wp:effectExtent l="0" t="0" r="3810" b="3175"/>
          <wp:wrapNone/>
          <wp:docPr id="2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TPD2 logobalk vector grijs.emf"/>
                  <pic:cNvPicPr/>
                </pic:nvPicPr>
                <pic:blipFill>
                  <a:blip r:embed="rId1"/>
                  <a:stretch>
                    <a:fillRect/>
                  </a:stretch>
                </pic:blipFill>
                <pic:spPr>
                  <a:xfrm>
                    <a:off x="0" y="0"/>
                    <a:ext cx="5266800" cy="378000"/>
                  </a:xfrm>
                  <a:prstGeom prst="rect">
                    <a:avLst/>
                  </a:prstGeom>
                </pic:spPr>
              </pic:pic>
            </a:graphicData>
          </a:graphic>
          <wp14:sizeRelH relativeFrom="page">
            <wp14:pctWidth>0</wp14:pctWidth>
          </wp14:sizeRelH>
          <wp14:sizeRelV relativeFrom="page">
            <wp14:pctHeight>0</wp14:pctHeight>
          </wp14:sizeRelV>
        </wp:anchor>
      </w:drawing>
    </w:r>
    <w:r w:rsidR="002534C4">
      <w:rPr>
        <w:noProof/>
        <w:lang w:val="nl-NL"/>
      </w:rPr>
      <mc:AlternateContent>
        <mc:Choice Requires="wps">
          <w:drawing>
            <wp:anchor distT="0" distB="0" distL="114300" distR="114300" simplePos="0" relativeHeight="251658241" behindDoc="0" locked="0" layoutInCell="1" allowOverlap="1" wp14:anchorId="457A47BE" wp14:editId="7F1F1864">
              <wp:simplePos x="0" y="0"/>
              <wp:positionH relativeFrom="page">
                <wp:posOffset>6517005</wp:posOffset>
              </wp:positionH>
              <wp:positionV relativeFrom="page">
                <wp:posOffset>10081260</wp:posOffset>
              </wp:positionV>
              <wp:extent cx="291600" cy="288000"/>
              <wp:effectExtent l="0" t="0" r="635" b="4445"/>
              <wp:wrapNone/>
              <wp:docPr id="2" name="Tekstva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91600" cy="288000"/>
                      </a:xfrm>
                      <a:prstGeom prst="rect">
                        <a:avLst/>
                      </a:prstGeom>
                      <a:solidFill>
                        <a:schemeClr val="accent1"/>
                      </a:solidFill>
                      <a:ln w="6350">
                        <a:noFill/>
                      </a:ln>
                    </wps:spPr>
                    <wps:txbx>
                      <w:txbxContent>
                        <w:p w14:paraId="41D46EBC" w14:textId="77777777" w:rsidR="002534C4" w:rsidRPr="006D7BE7" w:rsidRDefault="002534C4" w:rsidP="002534C4">
                          <w:pPr>
                            <w:jc w:val="center"/>
                            <w:rPr>
                              <w:rFonts w:cs="Open Sans"/>
                              <w:color w:val="DADC27" w:themeColor="accent6"/>
                              <w:sz w:val="18"/>
                              <w:szCs w:val="18"/>
                              <w:lang w:val="nl-NL"/>
                            </w:rPr>
                          </w:pPr>
                          <w:r w:rsidRPr="006D7BE7">
                            <w:rPr>
                              <w:rFonts w:cs="Open Sans"/>
                              <w:color w:val="DADC27" w:themeColor="accent6"/>
                              <w:sz w:val="18"/>
                              <w:szCs w:val="18"/>
                              <w:lang w:val="nl-NL"/>
                            </w:rPr>
                            <w:fldChar w:fldCharType="begin"/>
                          </w:r>
                          <w:r w:rsidRPr="006D7BE7">
                            <w:rPr>
                              <w:rFonts w:cs="Open Sans"/>
                              <w:color w:val="DADC27" w:themeColor="accent6"/>
                              <w:sz w:val="18"/>
                              <w:szCs w:val="18"/>
                              <w:lang w:val="nl-NL"/>
                            </w:rPr>
                            <w:instrText xml:space="preserve"> PAGE  \* MERGEFORMAT </w:instrText>
                          </w:r>
                          <w:r w:rsidRPr="006D7BE7">
                            <w:rPr>
                              <w:rFonts w:cs="Open Sans"/>
                              <w:color w:val="DADC27" w:themeColor="accent6"/>
                              <w:sz w:val="18"/>
                              <w:szCs w:val="18"/>
                              <w:lang w:val="nl-NL"/>
                            </w:rPr>
                            <w:fldChar w:fldCharType="separate"/>
                          </w:r>
                          <w:r w:rsidRPr="006D7BE7">
                            <w:rPr>
                              <w:rFonts w:cs="Open Sans"/>
                              <w:noProof/>
                              <w:color w:val="DADC27" w:themeColor="accent6"/>
                              <w:sz w:val="18"/>
                              <w:szCs w:val="18"/>
                              <w:lang w:val="nl-NL"/>
                            </w:rPr>
                            <w:t>2</w:t>
                          </w:r>
                          <w:r w:rsidRPr="006D7BE7">
                            <w:rPr>
                              <w:rFonts w:cs="Open Sans"/>
                              <w:color w:val="DADC27" w:themeColor="accent6"/>
                              <w:sz w:val="18"/>
                              <w:szCs w:val="18"/>
                              <w:lang w:val="nl-NL"/>
                            </w:rPr>
                            <w:fldChar w:fldCharType="end"/>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7A47BE" id="_x0000_t202" coordsize="21600,21600" o:spt="202" path="m,l,21600r21600,l21600,xe">
              <v:stroke joinstyle="miter"/>
              <v:path gradientshapeok="t" o:connecttype="rect"/>
            </v:shapetype>
            <v:shape id="Tekstvak 2" o:spid="_x0000_s1027" type="#_x0000_t202" style="position:absolute;left:0;text-align:left;margin-left:513.15pt;margin-top:793.8pt;width:22.95pt;height:22.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" fillcolor="#092d3c [3204]" stroked="f" strokeweight=".5pt">
              <o:lock v:ext="edit" aspectratio="t"/>
              <v:textbox inset="1mm,1mm,1mm,1mm">
                <w:txbxContent>
                  <w:p w14:paraId="41D46EBC" w14:textId="77777777" w:rsidR="002534C4" w:rsidRPr="006D7BE7" w:rsidRDefault="002534C4" w:rsidP="002534C4">
                    <w:pPr>
                      <w:jc w:val="center"/>
                      <w:rPr>
                        <w:rFonts w:cs="Open Sans"/>
                        <w:color w:val="DADC27" w:themeColor="accent6"/>
                        <w:sz w:val="18"/>
                        <w:szCs w:val="18"/>
                        <w:lang w:val="nl-NL"/>
                      </w:rPr>
                    </w:pPr>
                    <w:r w:rsidRPr="006D7BE7">
                      <w:rPr>
                        <w:rFonts w:cs="Open Sans"/>
                        <w:color w:val="DADC27" w:themeColor="accent6"/>
                        <w:sz w:val="18"/>
                        <w:szCs w:val="18"/>
                        <w:lang w:val="nl-NL"/>
                      </w:rPr>
                      <w:fldChar w:fldCharType="begin"/>
                    </w:r>
                    <w:r w:rsidRPr="006D7BE7">
                      <w:rPr>
                        <w:rFonts w:cs="Open Sans"/>
                        <w:color w:val="DADC27" w:themeColor="accent6"/>
                        <w:sz w:val="18"/>
                        <w:szCs w:val="18"/>
                        <w:lang w:val="nl-NL"/>
                      </w:rPr>
                      <w:instrText xml:space="preserve"> PAGE  \* MERGEFORMAT </w:instrText>
                    </w:r>
                    <w:r w:rsidRPr="006D7BE7">
                      <w:rPr>
                        <w:rFonts w:cs="Open Sans"/>
                        <w:color w:val="DADC27" w:themeColor="accent6"/>
                        <w:sz w:val="18"/>
                        <w:szCs w:val="18"/>
                        <w:lang w:val="nl-NL"/>
                      </w:rPr>
                      <w:fldChar w:fldCharType="separate"/>
                    </w:r>
                    <w:r w:rsidRPr="006D7BE7">
                      <w:rPr>
                        <w:rFonts w:cs="Open Sans"/>
                        <w:noProof/>
                        <w:color w:val="DADC27" w:themeColor="accent6"/>
                        <w:sz w:val="18"/>
                        <w:szCs w:val="18"/>
                        <w:lang w:val="nl-NL"/>
                      </w:rPr>
                      <w:t>2</w:t>
                    </w:r>
                    <w:r w:rsidRPr="006D7BE7">
                      <w:rPr>
                        <w:rFonts w:cs="Open Sans"/>
                        <w:color w:val="DADC27" w:themeColor="accent6"/>
                        <w:sz w:val="18"/>
                        <w:szCs w:val="18"/>
                        <w:lang w:val="nl-N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92DD" w14:textId="77777777" w:rsidR="009E5729" w:rsidRPr="00D50E0D" w:rsidRDefault="009E5729" w:rsidP="00261E0E">
      <w:pPr>
        <w:pStyle w:val="Footer"/>
        <w:rPr>
          <w:color w:val="092D3C" w:themeColor="accent1"/>
        </w:rPr>
      </w:pPr>
      <w:r w:rsidRPr="00D50E0D">
        <w:rPr>
          <w:color w:val="092D3C" w:themeColor="accent1"/>
        </w:rPr>
        <w:separator/>
      </w:r>
    </w:p>
  </w:footnote>
  <w:footnote w:type="continuationSeparator" w:id="0">
    <w:p w14:paraId="7366E738" w14:textId="77777777" w:rsidR="009E5729" w:rsidRPr="00FA4254" w:rsidRDefault="009E5729" w:rsidP="00F10E94">
      <w:pPr>
        <w:rPr>
          <w:color w:val="092D3C" w:themeColor="accent1"/>
        </w:rPr>
      </w:pPr>
      <w:r w:rsidRPr="00FA4254">
        <w:rPr>
          <w:color w:val="092D3C" w:themeColor="accent1"/>
        </w:rPr>
        <w:continuationSeparator/>
      </w:r>
    </w:p>
  </w:footnote>
  <w:footnote w:type="continuationNotice" w:id="1">
    <w:p w14:paraId="087DA8FE" w14:textId="77777777" w:rsidR="009E5729" w:rsidRDefault="009E57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E9FD" w14:textId="77777777" w:rsidR="001336C5" w:rsidRDefault="000E6C80" w:rsidP="00A23B86">
    <w:pPr>
      <w:pStyle w:val="Header"/>
      <w:framePr w:wrap="around" w:vAnchor="text" w:hAnchor="margin" w:xAlign="right" w:y="1"/>
      <w:rPr>
        <w:rStyle w:val="PageNumber"/>
      </w:rPr>
    </w:pPr>
    <w:r>
      <w:rPr>
        <w:rStyle w:val="PageNumber"/>
      </w:rPr>
      <w:fldChar w:fldCharType="begin"/>
    </w:r>
    <w:r w:rsidR="001336C5">
      <w:rPr>
        <w:rStyle w:val="PageNumber"/>
      </w:rPr>
      <w:instrText xml:space="preserve">PAGE  </w:instrText>
    </w:r>
    <w:r>
      <w:rPr>
        <w:rStyle w:val="PageNumber"/>
      </w:rPr>
      <w:fldChar w:fldCharType="end"/>
    </w:r>
  </w:p>
  <w:p w14:paraId="6ADF763C" w14:textId="77777777" w:rsidR="001336C5" w:rsidRDefault="001336C5" w:rsidP="00A23B8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0018" w14:textId="29FDDA7F" w:rsidR="001336C5" w:rsidRPr="009911E7" w:rsidRDefault="003745F6" w:rsidP="00B00BF4">
    <w:pPr>
      <w:jc w:val="right"/>
      <w:rPr>
        <w:noProof/>
        <w:lang w:eastAsia="en-GB"/>
      </w:rPr>
    </w:pPr>
    <w:r>
      <w:rPr>
        <w:noProof/>
        <w:lang w:eastAsia="en-GB"/>
      </w:rPr>
      <w:drawing>
        <wp:anchor distT="0" distB="0" distL="114300" distR="114300" simplePos="0" relativeHeight="251658246" behindDoc="0" locked="0" layoutInCell="1" allowOverlap="1" wp14:anchorId="4576C011" wp14:editId="0AB41464">
          <wp:simplePos x="0" y="0"/>
          <wp:positionH relativeFrom="column">
            <wp:posOffset>-299085</wp:posOffset>
          </wp:positionH>
          <wp:positionV relativeFrom="paragraph">
            <wp:posOffset>-2540</wp:posOffset>
          </wp:positionV>
          <wp:extent cx="1485900" cy="738473"/>
          <wp:effectExtent l="0" t="0" r="0" b="5080"/>
          <wp:wrapNone/>
          <wp:docPr id="1709568411" name="Picture 1" descr="A yellow sta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68411" name="Picture 1" descr="A yellow stars on a black background&#10;&#10;Description automatically generated"/>
                  <pic:cNvPicPr/>
                </pic:nvPicPr>
                <pic:blipFill rotWithShape="1">
                  <a:blip r:embed="rId1"/>
                  <a:srcRect l="10371" t="11902" r="11499" b="10494"/>
                  <a:stretch/>
                </pic:blipFill>
                <pic:spPr bwMode="auto">
                  <a:xfrm>
                    <a:off x="0" y="0"/>
                    <a:ext cx="1485900" cy="73847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0D8A" w14:textId="77777777" w:rsidR="00521B0F" w:rsidRDefault="0025464E" w:rsidP="00E34B0F">
    <w:r w:rsidRPr="0025464E">
      <w:rPr>
        <w:noProof/>
      </w:rPr>
      <mc:AlternateContent>
        <mc:Choice Requires="wpg">
          <w:drawing>
            <wp:anchor distT="0" distB="0" distL="114300" distR="114300" simplePos="0" relativeHeight="251658244" behindDoc="0" locked="0" layoutInCell="1" allowOverlap="1" wp14:anchorId="5D3F3ACA" wp14:editId="5DBF4946">
              <wp:simplePos x="0" y="0"/>
              <wp:positionH relativeFrom="page">
                <wp:posOffset>180340</wp:posOffset>
              </wp:positionH>
              <wp:positionV relativeFrom="page">
                <wp:posOffset>3959225</wp:posOffset>
              </wp:positionV>
              <wp:extent cx="324000" cy="324000"/>
              <wp:effectExtent l="0" t="25400" r="19050" b="6350"/>
              <wp:wrapNone/>
              <wp:docPr id="16" name="Groe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24000" cy="324000"/>
                        <a:chOff x="0" y="0"/>
                        <a:chExt cx="720000" cy="720000"/>
                      </a:xfrm>
                    </wpg:grpSpPr>
                    <wps:wsp>
                      <wps:cNvPr id="17" name="Rechte verbindingslijn 17"/>
                      <wps:cNvCnPr/>
                      <wps:spPr>
                        <a:xfrm>
                          <a:off x="0" y="360000"/>
                          <a:ext cx="720000" cy="0"/>
                        </a:xfrm>
                        <a:prstGeom prst="line">
                          <a:avLst/>
                        </a:prstGeom>
                        <a:ln w="5715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8" name="Rechte verbindingslijn 18"/>
                      <wps:cNvCnPr>
                        <a:cxnSpLocks/>
                      </wps:cNvCnPr>
                      <wps:spPr>
                        <a:xfrm flipV="1">
                          <a:off x="349624" y="0"/>
                          <a:ext cx="0" cy="720000"/>
                        </a:xfrm>
                        <a:prstGeom prst="line">
                          <a:avLst/>
                        </a:prstGeom>
                        <a:ln w="57150">
                          <a:solidFill>
                            <a:schemeClr val="accent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v:group id="Groep 19" style="position:absolute;margin-left:14.2pt;margin-top:311.75pt;width:25.5pt;height:25.5pt;z-index:251669504;mso-position-horizontal-relative:page;mso-position-vertical-relative:page;mso-width-relative:margin;mso-height-relative:margin" coordsize="7200,7200" o:spid="_x0000_s1026" w14:anchorId="28965E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">
              <o:lock v:ext="edit" aspectratio="t"/>
              <v:line id="Rechte verbindingslijn 17" style="position:absolute;visibility:visible;mso-wrap-style:square" o:spid="_x0000_s1027" strokecolor="#092d3c [3204]" strokeweight="4.5pt" o:connectortype="straight" from="0,3600" to="720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"/>
              <v:line id="Rechte verbindingslijn 18" style="position:absolute;flip:y;visibility:visible;mso-wrap-style:square" o:spid="_x0000_s1028" strokecolor="#092d3c [3204]" strokeweight="4.5pt" o:connectortype="straight" from="3496,0" to="3496,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">
                <o:lock v:ext="edit" shapetype="f"/>
              </v:line>
              <w10:wrap anchorx="page" anchory="page"/>
            </v:group>
          </w:pict>
        </mc:Fallback>
      </mc:AlternateContent>
    </w:r>
    <w:r w:rsidR="00521B0F">
      <w:rPr>
        <w:noProof/>
        <w:lang w:eastAsia="en-GB"/>
      </w:rPr>
      <w:drawing>
        <wp:anchor distT="0" distB="0" distL="114300" distR="114300" simplePos="0" relativeHeight="251658240" behindDoc="0" locked="0" layoutInCell="1" allowOverlap="1" wp14:anchorId="0E6ADFDE" wp14:editId="351B0E88">
          <wp:simplePos x="0" y="0"/>
          <wp:positionH relativeFrom="page">
            <wp:posOffset>482600</wp:posOffset>
          </wp:positionH>
          <wp:positionV relativeFrom="page">
            <wp:posOffset>360045</wp:posOffset>
          </wp:positionV>
          <wp:extent cx="2973600" cy="1116000"/>
          <wp:effectExtent l="0" t="0" r="0" b="1905"/>
          <wp:wrapNone/>
          <wp:docPr id="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Y-EuroTech-logo.png"/>
                  <pic:cNvPicPr/>
                </pic:nvPicPr>
                <pic:blipFill>
                  <a:blip r:embed="rId1"/>
                  <a:stretch>
                    <a:fillRect/>
                  </a:stretch>
                </pic:blipFill>
                <pic:spPr>
                  <a:xfrm>
                    <a:off x="0" y="0"/>
                    <a:ext cx="297360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DEAC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AA31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3223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405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0C5A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EA4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1271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4CB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2C2E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3658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689F"/>
    <w:multiLevelType w:val="hybridMultilevel"/>
    <w:tmpl w:val="DCD0C002"/>
    <w:lvl w:ilvl="0" w:tplc="C1BE4626">
      <w:start w:val="1"/>
      <w:numFmt w:val="bullet"/>
      <w:lvlText w:val=""/>
      <w:lvlJc w:val="left"/>
      <w:pPr>
        <w:ind w:left="720" w:hanging="360"/>
      </w:pPr>
      <w:rPr>
        <w:rFonts w:ascii="Symbol" w:hAnsi="Symbol" w:hint="default"/>
      </w:rPr>
    </w:lvl>
    <w:lvl w:ilvl="1" w:tplc="A84AA696">
      <w:start w:val="1"/>
      <w:numFmt w:val="bullet"/>
      <w:lvlText w:val="o"/>
      <w:lvlJc w:val="left"/>
      <w:pPr>
        <w:ind w:left="1440" w:hanging="360"/>
      </w:pPr>
      <w:rPr>
        <w:rFonts w:ascii="Courier New" w:hAnsi="Courier New" w:hint="default"/>
      </w:rPr>
    </w:lvl>
    <w:lvl w:ilvl="2" w:tplc="44246E0A">
      <w:start w:val="1"/>
      <w:numFmt w:val="bullet"/>
      <w:lvlText w:val=""/>
      <w:lvlJc w:val="left"/>
      <w:pPr>
        <w:ind w:left="2160" w:hanging="360"/>
      </w:pPr>
      <w:rPr>
        <w:rFonts w:ascii="Wingdings" w:hAnsi="Wingdings" w:hint="default"/>
      </w:rPr>
    </w:lvl>
    <w:lvl w:ilvl="3" w:tplc="DA66FE5E">
      <w:start w:val="1"/>
      <w:numFmt w:val="bullet"/>
      <w:lvlText w:val=""/>
      <w:lvlJc w:val="left"/>
      <w:pPr>
        <w:ind w:left="2880" w:hanging="360"/>
      </w:pPr>
      <w:rPr>
        <w:rFonts w:ascii="Symbol" w:hAnsi="Symbol" w:hint="default"/>
      </w:rPr>
    </w:lvl>
    <w:lvl w:ilvl="4" w:tplc="18F4A0F2">
      <w:start w:val="1"/>
      <w:numFmt w:val="bullet"/>
      <w:lvlText w:val="o"/>
      <w:lvlJc w:val="left"/>
      <w:pPr>
        <w:ind w:left="3600" w:hanging="360"/>
      </w:pPr>
      <w:rPr>
        <w:rFonts w:ascii="Courier New" w:hAnsi="Courier New" w:hint="default"/>
      </w:rPr>
    </w:lvl>
    <w:lvl w:ilvl="5" w:tplc="F88E0ECA">
      <w:start w:val="1"/>
      <w:numFmt w:val="bullet"/>
      <w:lvlText w:val=""/>
      <w:lvlJc w:val="left"/>
      <w:pPr>
        <w:ind w:left="4320" w:hanging="360"/>
      </w:pPr>
      <w:rPr>
        <w:rFonts w:ascii="Wingdings" w:hAnsi="Wingdings" w:hint="default"/>
      </w:rPr>
    </w:lvl>
    <w:lvl w:ilvl="6" w:tplc="CA940CDC">
      <w:start w:val="1"/>
      <w:numFmt w:val="bullet"/>
      <w:lvlText w:val=""/>
      <w:lvlJc w:val="left"/>
      <w:pPr>
        <w:ind w:left="5040" w:hanging="360"/>
      </w:pPr>
      <w:rPr>
        <w:rFonts w:ascii="Symbol" w:hAnsi="Symbol" w:hint="default"/>
      </w:rPr>
    </w:lvl>
    <w:lvl w:ilvl="7" w:tplc="98C0A9C4">
      <w:start w:val="1"/>
      <w:numFmt w:val="bullet"/>
      <w:lvlText w:val="o"/>
      <w:lvlJc w:val="left"/>
      <w:pPr>
        <w:ind w:left="5760" w:hanging="360"/>
      </w:pPr>
      <w:rPr>
        <w:rFonts w:ascii="Courier New" w:hAnsi="Courier New" w:hint="default"/>
      </w:rPr>
    </w:lvl>
    <w:lvl w:ilvl="8" w:tplc="43E29BF0">
      <w:start w:val="1"/>
      <w:numFmt w:val="bullet"/>
      <w:lvlText w:val=""/>
      <w:lvlJc w:val="left"/>
      <w:pPr>
        <w:ind w:left="6480" w:hanging="360"/>
      </w:pPr>
      <w:rPr>
        <w:rFonts w:ascii="Wingdings" w:hAnsi="Wingdings" w:hint="default"/>
      </w:rPr>
    </w:lvl>
  </w:abstractNum>
  <w:abstractNum w:abstractNumId="11" w15:restartNumberingAfterBreak="0">
    <w:nsid w:val="03057FE8"/>
    <w:multiLevelType w:val="multilevel"/>
    <w:tmpl w:val="8CE22EB4"/>
    <w:lvl w:ilvl="0">
      <w:start w:val="1"/>
      <w:numFmt w:val="bullet"/>
      <w:lvlText w:val=""/>
      <w:lvlJc w:val="left"/>
      <w:pPr>
        <w:tabs>
          <w:tab w:val="num" w:pos="720"/>
        </w:tabs>
        <w:ind w:left="720" w:hanging="360"/>
      </w:pPr>
      <w:rPr>
        <w:rFonts w:ascii="Wingdings" w:hAnsi="Wingdings" w:hint="default"/>
        <w:color w:val="7CBA3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7E0048"/>
    <w:multiLevelType w:val="multilevel"/>
    <w:tmpl w:val="CD942E36"/>
    <w:numStyleLink w:val="NumberedLIST"/>
  </w:abstractNum>
  <w:abstractNum w:abstractNumId="13" w15:restartNumberingAfterBreak="0">
    <w:nsid w:val="04862FA1"/>
    <w:multiLevelType w:val="hybridMultilevel"/>
    <w:tmpl w:val="A3206DAC"/>
    <w:lvl w:ilvl="0" w:tplc="A00217EE">
      <w:start w:val="1"/>
      <w:numFmt w:val="decimal"/>
      <w:pStyle w:val="Style1"/>
      <w:lvlText w:val="%1."/>
      <w:lvlJc w:val="left"/>
      <w:pPr>
        <w:ind w:left="360" w:hanging="360"/>
      </w:pPr>
      <w:rPr>
        <w:rFonts w:ascii="Arial" w:hAnsi="Arial" w:hint="default"/>
        <w:color w:val="7CBA30" w:themeColor="background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C264D38"/>
    <w:multiLevelType w:val="multilevel"/>
    <w:tmpl w:val="253859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B6B97"/>
    <w:multiLevelType w:val="hybridMultilevel"/>
    <w:tmpl w:val="AE78A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6C79B0"/>
    <w:multiLevelType w:val="hybridMultilevel"/>
    <w:tmpl w:val="45149C7A"/>
    <w:lvl w:ilvl="0" w:tplc="E898ABC0">
      <w:start w:val="1"/>
      <w:numFmt w:val="bullet"/>
      <w:lvlText w:val=""/>
      <w:lvlJc w:val="left"/>
      <w:pPr>
        <w:ind w:left="720" w:hanging="360"/>
      </w:pPr>
      <w:rPr>
        <w:rFonts w:ascii="Wingdings" w:hAnsi="Wingdings" w:hint="default"/>
        <w:color w:val="7CBA3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911CE2"/>
    <w:multiLevelType w:val="multilevel"/>
    <w:tmpl w:val="CD942E36"/>
    <w:numStyleLink w:val="NumberedLIST"/>
  </w:abstractNum>
  <w:abstractNum w:abstractNumId="18" w15:restartNumberingAfterBreak="0">
    <w:nsid w:val="23CE3C61"/>
    <w:multiLevelType w:val="multilevel"/>
    <w:tmpl w:val="4490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D85A47"/>
    <w:multiLevelType w:val="multilevel"/>
    <w:tmpl w:val="0AFA7E2C"/>
    <w:styleLink w:val="BulletpointsLIST"/>
    <w:lvl w:ilvl="0">
      <w:start w:val="1"/>
      <w:numFmt w:val="bullet"/>
      <w:lvlText w:val=""/>
      <w:lvlJc w:val="left"/>
      <w:pPr>
        <w:ind w:left="380" w:hanging="380"/>
      </w:pPr>
      <w:rPr>
        <w:rFonts w:ascii="Symbol" w:hAnsi="Symbol" w:hint="default"/>
        <w:b w:val="0"/>
        <w:i w:val="0"/>
        <w:caps w:val="0"/>
        <w:strike w:val="0"/>
        <w:dstrike w:val="0"/>
        <w:vanish w:val="0"/>
        <w:color w:val="BED438"/>
        <w:sz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1080" w:hanging="360"/>
      </w:pPr>
      <w:rPr>
        <w:rFonts w:ascii="Symbol" w:hAnsi="Symbol"/>
        <w:color w:val="000000" w:themeColor="text1"/>
      </w:rPr>
    </w:lvl>
    <w:lvl w:ilvl="2">
      <w:start w:val="1"/>
      <w:numFmt w:val="bullet"/>
      <w:lvlText w:val=""/>
      <w:lvlJc w:val="left"/>
      <w:pPr>
        <w:ind w:left="1800" w:hanging="360"/>
      </w:pPr>
      <w:rPr>
        <w:rFonts w:ascii="Symbol" w:hAnsi="Symbol"/>
        <w:color w:val="000000" w:themeColor="text1"/>
      </w:rPr>
    </w:lvl>
    <w:lvl w:ilvl="3">
      <w:start w:val="1"/>
      <w:numFmt w:val="bullet"/>
      <w:lvlText w:val=""/>
      <w:lvlJc w:val="left"/>
      <w:pPr>
        <w:ind w:left="2520" w:hanging="360"/>
      </w:pPr>
      <w:rPr>
        <w:rFonts w:ascii="Symbol" w:hAnsi="Symbol" w:hint="default"/>
        <w:color w:val="000000" w:themeColor="text1"/>
      </w:rPr>
    </w:lvl>
    <w:lvl w:ilvl="4">
      <w:start w:val="1"/>
      <w:numFmt w:val="bullet"/>
      <w:lvlText w:val=""/>
      <w:lvlJc w:val="left"/>
      <w:pPr>
        <w:ind w:left="3240" w:hanging="360"/>
      </w:pPr>
      <w:rPr>
        <w:rFonts w:ascii="Symbol" w:hAnsi="Symbol" w:hint="default"/>
        <w:color w:val="BED438"/>
      </w:rPr>
    </w:lvl>
    <w:lvl w:ilvl="5">
      <w:start w:val="1"/>
      <w:numFmt w:val="bullet"/>
      <w:lvlText w:val=""/>
      <w:lvlJc w:val="left"/>
      <w:pPr>
        <w:ind w:left="3960" w:hanging="360"/>
      </w:pPr>
      <w:rPr>
        <w:rFonts w:ascii="Symbol" w:hAnsi="Symbol" w:hint="default"/>
        <w:color w:val="BED438"/>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2C433D2F"/>
    <w:multiLevelType w:val="hybridMultilevel"/>
    <w:tmpl w:val="0138186A"/>
    <w:lvl w:ilvl="0" w:tplc="CE30A054">
      <w:start w:val="1"/>
      <w:numFmt w:val="bullet"/>
      <w:pStyle w:val="Style4"/>
      <w:lvlText w:val=""/>
      <w:lvlJc w:val="left"/>
      <w:pPr>
        <w:ind w:left="1072" w:hanging="358"/>
      </w:pPr>
      <w:rPr>
        <w:rFonts w:ascii="Wingdings" w:hAnsi="Wingdings"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5606A7"/>
    <w:multiLevelType w:val="multilevel"/>
    <w:tmpl w:val="C552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B70CD9"/>
    <w:multiLevelType w:val="multilevel"/>
    <w:tmpl w:val="29760D10"/>
    <w:lvl w:ilvl="0">
      <w:start w:val="1"/>
      <w:numFmt w:val="bullet"/>
      <w:lvlText w:val=""/>
      <w:lvlJc w:val="left"/>
      <w:pPr>
        <w:tabs>
          <w:tab w:val="num" w:pos="720"/>
        </w:tabs>
        <w:ind w:left="720" w:hanging="360"/>
      </w:pPr>
      <w:rPr>
        <w:rFonts w:ascii="Wingdings" w:hAnsi="Wingdings" w:hint="default"/>
        <w:color w:val="7CBA3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C272C2"/>
    <w:multiLevelType w:val="hybridMultilevel"/>
    <w:tmpl w:val="C136BEAC"/>
    <w:lvl w:ilvl="0" w:tplc="479E05E6">
      <w:start w:val="1"/>
      <w:numFmt w:val="bullet"/>
      <w:pStyle w:val="Style3"/>
      <w:lvlText w:val=""/>
      <w:lvlJc w:val="left"/>
      <w:pPr>
        <w:ind w:left="714" w:hanging="357"/>
      </w:pPr>
      <w:rPr>
        <w:rFonts w:ascii="Wingdings" w:hAnsi="Wingdings"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302F48"/>
    <w:multiLevelType w:val="multilevel"/>
    <w:tmpl w:val="1C32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F001F1"/>
    <w:multiLevelType w:val="multilevel"/>
    <w:tmpl w:val="5AFA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9E2F75"/>
    <w:multiLevelType w:val="multilevel"/>
    <w:tmpl w:val="A2D6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952B93"/>
    <w:multiLevelType w:val="multilevel"/>
    <w:tmpl w:val="A99C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EF63D3"/>
    <w:multiLevelType w:val="multilevel"/>
    <w:tmpl w:val="A9A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500B37"/>
    <w:multiLevelType w:val="multilevel"/>
    <w:tmpl w:val="BE8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7C4DB6"/>
    <w:multiLevelType w:val="multilevel"/>
    <w:tmpl w:val="0A34E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B54E68"/>
    <w:multiLevelType w:val="hybridMultilevel"/>
    <w:tmpl w:val="63F8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A919A0"/>
    <w:multiLevelType w:val="hybridMultilevel"/>
    <w:tmpl w:val="5B960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450ED7"/>
    <w:multiLevelType w:val="hybridMultilevel"/>
    <w:tmpl w:val="94540440"/>
    <w:lvl w:ilvl="0" w:tplc="88BAC986">
      <w:start w:val="2021"/>
      <w:numFmt w:val="bullet"/>
      <w:lvlText w:val=""/>
      <w:lvlJc w:val="left"/>
      <w:pPr>
        <w:ind w:left="644" w:hanging="360"/>
      </w:pPr>
      <w:rPr>
        <w:rFonts w:ascii="Wingdings" w:eastAsiaTheme="minorHAnsi" w:hAnsi="Wingdings"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4" w15:restartNumberingAfterBreak="0">
    <w:nsid w:val="605860DF"/>
    <w:multiLevelType w:val="hybridMultilevel"/>
    <w:tmpl w:val="691A71DC"/>
    <w:lvl w:ilvl="0" w:tplc="5A68E064">
      <w:start w:val="1"/>
      <w:numFmt w:val="bullet"/>
      <w:pStyle w:val="Style2"/>
      <w:lvlText w:val=""/>
      <w:lvlJc w:val="left"/>
      <w:pPr>
        <w:ind w:left="360" w:hanging="360"/>
      </w:pPr>
      <w:rPr>
        <w:rFonts w:ascii="Wingdings" w:hAnsi="Wingdings" w:hint="default"/>
        <w:color w:val="7CBA3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230391"/>
    <w:multiLevelType w:val="multilevel"/>
    <w:tmpl w:val="CD942E36"/>
    <w:numStyleLink w:val="NumberedLIST"/>
  </w:abstractNum>
  <w:abstractNum w:abstractNumId="36" w15:restartNumberingAfterBreak="0">
    <w:nsid w:val="6838017B"/>
    <w:multiLevelType w:val="multilevel"/>
    <w:tmpl w:val="2E7A5F68"/>
    <w:lvl w:ilvl="0">
      <w:start w:val="1"/>
      <w:numFmt w:val="bullet"/>
      <w:lvlText w:val=""/>
      <w:lvlJc w:val="left"/>
      <w:pPr>
        <w:tabs>
          <w:tab w:val="num" w:pos="720"/>
        </w:tabs>
        <w:ind w:left="720" w:hanging="360"/>
      </w:pPr>
      <w:rPr>
        <w:rFonts w:ascii="Wingdings" w:hAnsi="Wingdings" w:hint="default"/>
        <w:color w:val="7CBA3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82715B"/>
    <w:multiLevelType w:val="multilevel"/>
    <w:tmpl w:val="CD942E36"/>
    <w:styleLink w:val="NumberedLIST"/>
    <w:lvl w:ilvl="0">
      <w:start w:val="1"/>
      <w:numFmt w:val="decimal"/>
      <w:lvlText w:val="%1."/>
      <w:lvlJc w:val="left"/>
      <w:pPr>
        <w:ind w:left="323" w:hanging="323"/>
      </w:pPr>
      <w:rPr>
        <w:rFonts w:ascii="Arial" w:hAnsi="Arial" w:hint="default"/>
        <w:i w:val="0"/>
        <w:caps w:val="0"/>
        <w:strike w:val="0"/>
        <w:dstrike w:val="0"/>
        <w:vanish w:val="0"/>
        <w:color w:val="1F4D7D"/>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964" w:hanging="397"/>
      </w:pPr>
      <w:rPr>
        <w:rFonts w:ascii="Symbol" w:hAnsi="Symbol" w:hint="default"/>
        <w:color w:val="auto"/>
        <w:sz w:val="20"/>
      </w:rPr>
    </w:lvl>
    <w:lvl w:ilvl="2">
      <w:start w:val="1"/>
      <w:numFmt w:val="bullet"/>
      <w:lvlText w:val=""/>
      <w:lvlJc w:val="left"/>
      <w:pPr>
        <w:ind w:left="1797" w:hanging="357"/>
      </w:pPr>
      <w:rPr>
        <w:rFonts w:ascii="Symbol" w:hAnsi="Symbol" w:hint="default"/>
        <w:color w:val="auto"/>
        <w:sz w:val="20"/>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38" w15:restartNumberingAfterBreak="0">
    <w:nsid w:val="6F3D389A"/>
    <w:multiLevelType w:val="hybridMultilevel"/>
    <w:tmpl w:val="173A7278"/>
    <w:lvl w:ilvl="0" w:tplc="A808DA10">
      <w:start w:val="1"/>
      <w:numFmt w:val="bullet"/>
      <w:lvlText w:val=""/>
      <w:lvlJc w:val="left"/>
      <w:pPr>
        <w:ind w:left="360" w:hanging="3"/>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756D61"/>
    <w:multiLevelType w:val="multilevel"/>
    <w:tmpl w:val="862CE8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226A22"/>
    <w:multiLevelType w:val="multilevel"/>
    <w:tmpl w:val="CE7E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646872"/>
    <w:multiLevelType w:val="hybridMultilevel"/>
    <w:tmpl w:val="E1B68D0C"/>
    <w:lvl w:ilvl="0" w:tplc="20E2049A">
      <w:start w:val="1"/>
      <w:numFmt w:val="bullet"/>
      <w:lvlText w:val=""/>
      <w:lvlJc w:val="left"/>
      <w:pPr>
        <w:ind w:left="1072" w:hanging="358"/>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3605167">
    <w:abstractNumId w:val="10"/>
  </w:num>
  <w:num w:numId="2" w16cid:durableId="778599631">
    <w:abstractNumId w:val="19"/>
  </w:num>
  <w:num w:numId="3" w16cid:durableId="1389110634">
    <w:abstractNumId w:val="37"/>
  </w:num>
  <w:num w:numId="4" w16cid:durableId="2134782029">
    <w:abstractNumId w:val="13"/>
  </w:num>
  <w:num w:numId="5" w16cid:durableId="881787082">
    <w:abstractNumId w:val="34"/>
  </w:num>
  <w:num w:numId="6" w16cid:durableId="1089082684">
    <w:abstractNumId w:val="38"/>
  </w:num>
  <w:num w:numId="7" w16cid:durableId="1943295871">
    <w:abstractNumId w:val="41"/>
  </w:num>
  <w:num w:numId="8" w16cid:durableId="519468951">
    <w:abstractNumId w:val="23"/>
  </w:num>
  <w:num w:numId="9" w16cid:durableId="1217887709">
    <w:abstractNumId w:val="20"/>
  </w:num>
  <w:num w:numId="10" w16cid:durableId="1025015453">
    <w:abstractNumId w:val="12"/>
  </w:num>
  <w:num w:numId="11" w16cid:durableId="675884309">
    <w:abstractNumId w:val="35"/>
  </w:num>
  <w:num w:numId="12" w16cid:durableId="1172841861">
    <w:abstractNumId w:val="17"/>
  </w:num>
  <w:num w:numId="13" w16cid:durableId="1554653792">
    <w:abstractNumId w:val="0"/>
  </w:num>
  <w:num w:numId="14" w16cid:durableId="1562786844">
    <w:abstractNumId w:val="1"/>
  </w:num>
  <w:num w:numId="15" w16cid:durableId="88356692">
    <w:abstractNumId w:val="2"/>
  </w:num>
  <w:num w:numId="16" w16cid:durableId="992946143">
    <w:abstractNumId w:val="3"/>
  </w:num>
  <w:num w:numId="17" w16cid:durableId="55904846">
    <w:abstractNumId w:val="8"/>
  </w:num>
  <w:num w:numId="18" w16cid:durableId="1776704801">
    <w:abstractNumId w:val="4"/>
  </w:num>
  <w:num w:numId="19" w16cid:durableId="669213566">
    <w:abstractNumId w:val="5"/>
  </w:num>
  <w:num w:numId="20" w16cid:durableId="1590967839">
    <w:abstractNumId w:val="6"/>
  </w:num>
  <w:num w:numId="21" w16cid:durableId="1618637389">
    <w:abstractNumId w:val="7"/>
  </w:num>
  <w:num w:numId="22" w16cid:durableId="220409768">
    <w:abstractNumId w:val="9"/>
  </w:num>
  <w:num w:numId="23" w16cid:durableId="1088381451">
    <w:abstractNumId w:val="33"/>
  </w:num>
  <w:num w:numId="24" w16cid:durableId="1781073276">
    <w:abstractNumId w:val="15"/>
  </w:num>
  <w:num w:numId="25" w16cid:durableId="1274554083">
    <w:abstractNumId w:val="39"/>
  </w:num>
  <w:num w:numId="26" w16cid:durableId="765030988">
    <w:abstractNumId w:val="30"/>
  </w:num>
  <w:num w:numId="27" w16cid:durableId="1240674529">
    <w:abstractNumId w:val="27"/>
  </w:num>
  <w:num w:numId="28" w16cid:durableId="955915738">
    <w:abstractNumId w:val="32"/>
  </w:num>
  <w:num w:numId="29" w16cid:durableId="767459170">
    <w:abstractNumId w:val="26"/>
  </w:num>
  <w:num w:numId="30" w16cid:durableId="1552232208">
    <w:abstractNumId w:val="40"/>
  </w:num>
  <w:num w:numId="31" w16cid:durableId="728118233">
    <w:abstractNumId w:val="21"/>
  </w:num>
  <w:num w:numId="32" w16cid:durableId="499390785">
    <w:abstractNumId w:val="29"/>
  </w:num>
  <w:num w:numId="33" w16cid:durableId="468547538">
    <w:abstractNumId w:val="24"/>
  </w:num>
  <w:num w:numId="34" w16cid:durableId="1419668205">
    <w:abstractNumId w:val="28"/>
  </w:num>
  <w:num w:numId="35" w16cid:durableId="175268674">
    <w:abstractNumId w:val="16"/>
  </w:num>
  <w:num w:numId="36" w16cid:durableId="439421802">
    <w:abstractNumId w:val="22"/>
  </w:num>
  <w:num w:numId="37" w16cid:durableId="376130276">
    <w:abstractNumId w:val="31"/>
  </w:num>
  <w:num w:numId="38" w16cid:durableId="2107730674">
    <w:abstractNumId w:val="36"/>
  </w:num>
  <w:num w:numId="39" w16cid:durableId="1949971435">
    <w:abstractNumId w:val="11"/>
  </w:num>
  <w:num w:numId="40" w16cid:durableId="931549247">
    <w:abstractNumId w:val="14"/>
  </w:num>
  <w:num w:numId="41" w16cid:durableId="1364985153">
    <w:abstractNumId w:val="18"/>
  </w:num>
  <w:num w:numId="42" w16cid:durableId="382751736">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CC1"/>
    <w:rsid w:val="000405DF"/>
    <w:rsid w:val="000427BA"/>
    <w:rsid w:val="000437DE"/>
    <w:rsid w:val="00046B26"/>
    <w:rsid w:val="000671C1"/>
    <w:rsid w:val="00074D8D"/>
    <w:rsid w:val="00075341"/>
    <w:rsid w:val="0008431E"/>
    <w:rsid w:val="00084F7C"/>
    <w:rsid w:val="00091EB6"/>
    <w:rsid w:val="00092A91"/>
    <w:rsid w:val="0009434A"/>
    <w:rsid w:val="0009612A"/>
    <w:rsid w:val="000B0937"/>
    <w:rsid w:val="000B1754"/>
    <w:rsid w:val="000B18BC"/>
    <w:rsid w:val="000B3C8B"/>
    <w:rsid w:val="000C5A34"/>
    <w:rsid w:val="000D40B6"/>
    <w:rsid w:val="000D6189"/>
    <w:rsid w:val="000E6C80"/>
    <w:rsid w:val="000F1782"/>
    <w:rsid w:val="000F1A64"/>
    <w:rsid w:val="000F3C4C"/>
    <w:rsid w:val="000F7413"/>
    <w:rsid w:val="00103BA0"/>
    <w:rsid w:val="00104572"/>
    <w:rsid w:val="00117CFC"/>
    <w:rsid w:val="00124777"/>
    <w:rsid w:val="00124B19"/>
    <w:rsid w:val="00131788"/>
    <w:rsid w:val="00132CFA"/>
    <w:rsid w:val="001336C5"/>
    <w:rsid w:val="00136D39"/>
    <w:rsid w:val="001604F9"/>
    <w:rsid w:val="0016242C"/>
    <w:rsid w:val="00180E3E"/>
    <w:rsid w:val="001841B9"/>
    <w:rsid w:val="0018722A"/>
    <w:rsid w:val="00193F06"/>
    <w:rsid w:val="0019522F"/>
    <w:rsid w:val="001A7569"/>
    <w:rsid w:val="001B61C9"/>
    <w:rsid w:val="00202537"/>
    <w:rsid w:val="002036F4"/>
    <w:rsid w:val="002122DC"/>
    <w:rsid w:val="002141CE"/>
    <w:rsid w:val="002143AF"/>
    <w:rsid w:val="002148E6"/>
    <w:rsid w:val="002169CB"/>
    <w:rsid w:val="0022101D"/>
    <w:rsid w:val="00221691"/>
    <w:rsid w:val="00225780"/>
    <w:rsid w:val="00231E60"/>
    <w:rsid w:val="002342CB"/>
    <w:rsid w:val="00240F14"/>
    <w:rsid w:val="0024439D"/>
    <w:rsid w:val="00250693"/>
    <w:rsid w:val="002534C4"/>
    <w:rsid w:val="002539EC"/>
    <w:rsid w:val="0025464E"/>
    <w:rsid w:val="00257229"/>
    <w:rsid w:val="002611A6"/>
    <w:rsid w:val="00261E0E"/>
    <w:rsid w:val="00266B6C"/>
    <w:rsid w:val="002741A9"/>
    <w:rsid w:val="002820E2"/>
    <w:rsid w:val="00291974"/>
    <w:rsid w:val="002945CB"/>
    <w:rsid w:val="002A29D3"/>
    <w:rsid w:val="002A752A"/>
    <w:rsid w:val="002B6E27"/>
    <w:rsid w:val="002C7171"/>
    <w:rsid w:val="002F164B"/>
    <w:rsid w:val="002F2150"/>
    <w:rsid w:val="002F490E"/>
    <w:rsid w:val="002F7A77"/>
    <w:rsid w:val="00312DB3"/>
    <w:rsid w:val="00314182"/>
    <w:rsid w:val="00347E36"/>
    <w:rsid w:val="00362D72"/>
    <w:rsid w:val="00365DF0"/>
    <w:rsid w:val="00371179"/>
    <w:rsid w:val="00373E1B"/>
    <w:rsid w:val="003745F6"/>
    <w:rsid w:val="00380000"/>
    <w:rsid w:val="0038106D"/>
    <w:rsid w:val="003A06D7"/>
    <w:rsid w:val="003A6797"/>
    <w:rsid w:val="003B4D36"/>
    <w:rsid w:val="003B688E"/>
    <w:rsid w:val="003C5562"/>
    <w:rsid w:val="003D0C37"/>
    <w:rsid w:val="003D20A7"/>
    <w:rsid w:val="003D41FD"/>
    <w:rsid w:val="003D6E7F"/>
    <w:rsid w:val="003E6264"/>
    <w:rsid w:val="003F37CC"/>
    <w:rsid w:val="00416E23"/>
    <w:rsid w:val="004370BD"/>
    <w:rsid w:val="00442B2F"/>
    <w:rsid w:val="004629B5"/>
    <w:rsid w:val="00462A46"/>
    <w:rsid w:val="0047105F"/>
    <w:rsid w:val="004711AC"/>
    <w:rsid w:val="00475EDA"/>
    <w:rsid w:val="00480422"/>
    <w:rsid w:val="00482A82"/>
    <w:rsid w:val="0048564D"/>
    <w:rsid w:val="00487936"/>
    <w:rsid w:val="004944D2"/>
    <w:rsid w:val="004A3C90"/>
    <w:rsid w:val="004B34AA"/>
    <w:rsid w:val="004B5A17"/>
    <w:rsid w:val="004B7B6F"/>
    <w:rsid w:val="004B7D05"/>
    <w:rsid w:val="004D0621"/>
    <w:rsid w:val="004D7ABB"/>
    <w:rsid w:val="004E2020"/>
    <w:rsid w:val="004E4ACC"/>
    <w:rsid w:val="004E50D7"/>
    <w:rsid w:val="004E7725"/>
    <w:rsid w:val="004F185E"/>
    <w:rsid w:val="004F3D1E"/>
    <w:rsid w:val="004F7094"/>
    <w:rsid w:val="00500391"/>
    <w:rsid w:val="00501119"/>
    <w:rsid w:val="00512BE6"/>
    <w:rsid w:val="0051348C"/>
    <w:rsid w:val="00517396"/>
    <w:rsid w:val="00521B0F"/>
    <w:rsid w:val="00525F6D"/>
    <w:rsid w:val="005309BE"/>
    <w:rsid w:val="00532E10"/>
    <w:rsid w:val="00537B8A"/>
    <w:rsid w:val="005436E7"/>
    <w:rsid w:val="00543974"/>
    <w:rsid w:val="0055211B"/>
    <w:rsid w:val="00553AD2"/>
    <w:rsid w:val="005744B0"/>
    <w:rsid w:val="005A0F6A"/>
    <w:rsid w:val="005B55E7"/>
    <w:rsid w:val="005C019A"/>
    <w:rsid w:val="005C37B4"/>
    <w:rsid w:val="005C48BD"/>
    <w:rsid w:val="005D0E71"/>
    <w:rsid w:val="005D118C"/>
    <w:rsid w:val="005D4BBF"/>
    <w:rsid w:val="005D4CA4"/>
    <w:rsid w:val="005E08FD"/>
    <w:rsid w:val="005E1997"/>
    <w:rsid w:val="005E305A"/>
    <w:rsid w:val="005F23A3"/>
    <w:rsid w:val="006030F1"/>
    <w:rsid w:val="006129F7"/>
    <w:rsid w:val="006149F3"/>
    <w:rsid w:val="0062460E"/>
    <w:rsid w:val="006460EA"/>
    <w:rsid w:val="00654753"/>
    <w:rsid w:val="006609FB"/>
    <w:rsid w:val="006638BF"/>
    <w:rsid w:val="006709BD"/>
    <w:rsid w:val="00677497"/>
    <w:rsid w:val="006838EE"/>
    <w:rsid w:val="00690BA4"/>
    <w:rsid w:val="0069398D"/>
    <w:rsid w:val="006A1171"/>
    <w:rsid w:val="006A2EB8"/>
    <w:rsid w:val="006B3725"/>
    <w:rsid w:val="006C36A5"/>
    <w:rsid w:val="006D7BE7"/>
    <w:rsid w:val="006E2707"/>
    <w:rsid w:val="00703A18"/>
    <w:rsid w:val="0071592C"/>
    <w:rsid w:val="0072000B"/>
    <w:rsid w:val="007216E1"/>
    <w:rsid w:val="007251E1"/>
    <w:rsid w:val="00732D99"/>
    <w:rsid w:val="007348AF"/>
    <w:rsid w:val="0073586C"/>
    <w:rsid w:val="00745D14"/>
    <w:rsid w:val="00746CC0"/>
    <w:rsid w:val="00760FC4"/>
    <w:rsid w:val="0077318E"/>
    <w:rsid w:val="007745AF"/>
    <w:rsid w:val="00781082"/>
    <w:rsid w:val="00781D44"/>
    <w:rsid w:val="007A03D7"/>
    <w:rsid w:val="007B0C79"/>
    <w:rsid w:val="007B1C4F"/>
    <w:rsid w:val="007B452F"/>
    <w:rsid w:val="007B5AEC"/>
    <w:rsid w:val="007B65D1"/>
    <w:rsid w:val="007E32E6"/>
    <w:rsid w:val="007E65BA"/>
    <w:rsid w:val="008001F8"/>
    <w:rsid w:val="008057AB"/>
    <w:rsid w:val="00831C40"/>
    <w:rsid w:val="00841040"/>
    <w:rsid w:val="0085017A"/>
    <w:rsid w:val="0085096D"/>
    <w:rsid w:val="0086132E"/>
    <w:rsid w:val="00865213"/>
    <w:rsid w:val="008666EA"/>
    <w:rsid w:val="00883828"/>
    <w:rsid w:val="00890377"/>
    <w:rsid w:val="00890530"/>
    <w:rsid w:val="00891C34"/>
    <w:rsid w:val="00894070"/>
    <w:rsid w:val="008A585F"/>
    <w:rsid w:val="008B1D07"/>
    <w:rsid w:val="008B2DF9"/>
    <w:rsid w:val="008C367A"/>
    <w:rsid w:val="008C3E1F"/>
    <w:rsid w:val="008C40D4"/>
    <w:rsid w:val="008D078F"/>
    <w:rsid w:val="008D1364"/>
    <w:rsid w:val="008D77FC"/>
    <w:rsid w:val="008E468C"/>
    <w:rsid w:val="008E57AC"/>
    <w:rsid w:val="008F70C2"/>
    <w:rsid w:val="00900035"/>
    <w:rsid w:val="009009D3"/>
    <w:rsid w:val="009132D7"/>
    <w:rsid w:val="00914602"/>
    <w:rsid w:val="00920AAC"/>
    <w:rsid w:val="009310A3"/>
    <w:rsid w:val="00942394"/>
    <w:rsid w:val="009502C4"/>
    <w:rsid w:val="00951C32"/>
    <w:rsid w:val="00951D9D"/>
    <w:rsid w:val="00965EA1"/>
    <w:rsid w:val="0098591F"/>
    <w:rsid w:val="009911E7"/>
    <w:rsid w:val="00993058"/>
    <w:rsid w:val="009939E4"/>
    <w:rsid w:val="00995A12"/>
    <w:rsid w:val="009A33F7"/>
    <w:rsid w:val="009A3998"/>
    <w:rsid w:val="009A5154"/>
    <w:rsid w:val="009A5F0A"/>
    <w:rsid w:val="009B0D89"/>
    <w:rsid w:val="009B29B6"/>
    <w:rsid w:val="009B585C"/>
    <w:rsid w:val="009C1132"/>
    <w:rsid w:val="009C4296"/>
    <w:rsid w:val="009D3525"/>
    <w:rsid w:val="009E30D8"/>
    <w:rsid w:val="009E3CCE"/>
    <w:rsid w:val="009E4A02"/>
    <w:rsid w:val="009E5729"/>
    <w:rsid w:val="009E7F43"/>
    <w:rsid w:val="009F7B25"/>
    <w:rsid w:val="00A00511"/>
    <w:rsid w:val="00A12DE5"/>
    <w:rsid w:val="00A23B86"/>
    <w:rsid w:val="00A27D41"/>
    <w:rsid w:val="00A36943"/>
    <w:rsid w:val="00A43530"/>
    <w:rsid w:val="00A54E26"/>
    <w:rsid w:val="00A57097"/>
    <w:rsid w:val="00A576F7"/>
    <w:rsid w:val="00A701EE"/>
    <w:rsid w:val="00A72A5F"/>
    <w:rsid w:val="00A7302F"/>
    <w:rsid w:val="00A8348C"/>
    <w:rsid w:val="00A95E66"/>
    <w:rsid w:val="00A972AC"/>
    <w:rsid w:val="00A97CF8"/>
    <w:rsid w:val="00AA6FFA"/>
    <w:rsid w:val="00AB0F2F"/>
    <w:rsid w:val="00AB2AA3"/>
    <w:rsid w:val="00AC6D11"/>
    <w:rsid w:val="00AD0633"/>
    <w:rsid w:val="00AD110F"/>
    <w:rsid w:val="00AD442F"/>
    <w:rsid w:val="00AF0607"/>
    <w:rsid w:val="00AF2C67"/>
    <w:rsid w:val="00AF3BFE"/>
    <w:rsid w:val="00AF7B17"/>
    <w:rsid w:val="00B00BF4"/>
    <w:rsid w:val="00B04577"/>
    <w:rsid w:val="00B04677"/>
    <w:rsid w:val="00B055B7"/>
    <w:rsid w:val="00B06A6F"/>
    <w:rsid w:val="00B11F52"/>
    <w:rsid w:val="00B12BCB"/>
    <w:rsid w:val="00B149CC"/>
    <w:rsid w:val="00B14A17"/>
    <w:rsid w:val="00B15ED9"/>
    <w:rsid w:val="00B1617D"/>
    <w:rsid w:val="00B171CD"/>
    <w:rsid w:val="00B2176F"/>
    <w:rsid w:val="00B2347E"/>
    <w:rsid w:val="00B3317C"/>
    <w:rsid w:val="00B4203C"/>
    <w:rsid w:val="00B510D5"/>
    <w:rsid w:val="00B57B10"/>
    <w:rsid w:val="00B631DA"/>
    <w:rsid w:val="00B647F7"/>
    <w:rsid w:val="00B64E13"/>
    <w:rsid w:val="00B94727"/>
    <w:rsid w:val="00BA1CC1"/>
    <w:rsid w:val="00BB14A4"/>
    <w:rsid w:val="00BB434A"/>
    <w:rsid w:val="00BC5DDE"/>
    <w:rsid w:val="00BD31A8"/>
    <w:rsid w:val="00BD3C5D"/>
    <w:rsid w:val="00BD651D"/>
    <w:rsid w:val="00BE4157"/>
    <w:rsid w:val="00BE7DD5"/>
    <w:rsid w:val="00BF3EE4"/>
    <w:rsid w:val="00BF68EE"/>
    <w:rsid w:val="00C00508"/>
    <w:rsid w:val="00C0093D"/>
    <w:rsid w:val="00C337C9"/>
    <w:rsid w:val="00C368F4"/>
    <w:rsid w:val="00C3799C"/>
    <w:rsid w:val="00C42234"/>
    <w:rsid w:val="00C47CEA"/>
    <w:rsid w:val="00C54877"/>
    <w:rsid w:val="00C64A99"/>
    <w:rsid w:val="00C6741D"/>
    <w:rsid w:val="00C80183"/>
    <w:rsid w:val="00C93B52"/>
    <w:rsid w:val="00CB194B"/>
    <w:rsid w:val="00CC14C6"/>
    <w:rsid w:val="00CC27CC"/>
    <w:rsid w:val="00CE4C9D"/>
    <w:rsid w:val="00CE72DE"/>
    <w:rsid w:val="00CF6014"/>
    <w:rsid w:val="00D0372A"/>
    <w:rsid w:val="00D07884"/>
    <w:rsid w:val="00D1533C"/>
    <w:rsid w:val="00D165DD"/>
    <w:rsid w:val="00D20E19"/>
    <w:rsid w:val="00D2256D"/>
    <w:rsid w:val="00D35424"/>
    <w:rsid w:val="00D372D8"/>
    <w:rsid w:val="00D50E0D"/>
    <w:rsid w:val="00D57F4E"/>
    <w:rsid w:val="00D63EEE"/>
    <w:rsid w:val="00D64358"/>
    <w:rsid w:val="00D72916"/>
    <w:rsid w:val="00D87AE6"/>
    <w:rsid w:val="00DB3C7E"/>
    <w:rsid w:val="00DC173A"/>
    <w:rsid w:val="00DC698F"/>
    <w:rsid w:val="00DD4DDE"/>
    <w:rsid w:val="00DD5493"/>
    <w:rsid w:val="00DF2AB2"/>
    <w:rsid w:val="00E055B6"/>
    <w:rsid w:val="00E14DB0"/>
    <w:rsid w:val="00E23B37"/>
    <w:rsid w:val="00E23F94"/>
    <w:rsid w:val="00E34B0F"/>
    <w:rsid w:val="00E51EBF"/>
    <w:rsid w:val="00E7042B"/>
    <w:rsid w:val="00E76C10"/>
    <w:rsid w:val="00E8253C"/>
    <w:rsid w:val="00E83F5A"/>
    <w:rsid w:val="00E8631B"/>
    <w:rsid w:val="00E86C91"/>
    <w:rsid w:val="00EA3E2F"/>
    <w:rsid w:val="00EA61CB"/>
    <w:rsid w:val="00EA7DFD"/>
    <w:rsid w:val="00EB0EA5"/>
    <w:rsid w:val="00EB66AA"/>
    <w:rsid w:val="00EB760E"/>
    <w:rsid w:val="00EC45AA"/>
    <w:rsid w:val="00EC64C8"/>
    <w:rsid w:val="00ED13B4"/>
    <w:rsid w:val="00EF62F3"/>
    <w:rsid w:val="00F0002D"/>
    <w:rsid w:val="00F104C8"/>
    <w:rsid w:val="00F10E94"/>
    <w:rsid w:val="00F37D6F"/>
    <w:rsid w:val="00F44941"/>
    <w:rsid w:val="00F456C6"/>
    <w:rsid w:val="00F461CF"/>
    <w:rsid w:val="00F526E1"/>
    <w:rsid w:val="00F63A06"/>
    <w:rsid w:val="00F64298"/>
    <w:rsid w:val="00F70380"/>
    <w:rsid w:val="00F757FD"/>
    <w:rsid w:val="00F946D1"/>
    <w:rsid w:val="00F95737"/>
    <w:rsid w:val="00FA1286"/>
    <w:rsid w:val="00FA4254"/>
    <w:rsid w:val="00FB0159"/>
    <w:rsid w:val="00FB2965"/>
    <w:rsid w:val="00FC135B"/>
    <w:rsid w:val="00FC37E9"/>
    <w:rsid w:val="00FC4EA8"/>
    <w:rsid w:val="00FD1928"/>
    <w:rsid w:val="00FD4670"/>
    <w:rsid w:val="00FF2F00"/>
    <w:rsid w:val="00FF44F1"/>
    <w:rsid w:val="00FF5847"/>
    <w:rsid w:val="00FF7463"/>
    <w:rsid w:val="06CE2AF9"/>
    <w:rsid w:val="0913FDB8"/>
    <w:rsid w:val="099D2D0C"/>
    <w:rsid w:val="0E05FC92"/>
    <w:rsid w:val="1114A94D"/>
    <w:rsid w:val="1181A108"/>
    <w:rsid w:val="127CD8AE"/>
    <w:rsid w:val="137CFA79"/>
    <w:rsid w:val="13AC24CF"/>
    <w:rsid w:val="13C61EB1"/>
    <w:rsid w:val="14E034F1"/>
    <w:rsid w:val="2231D6B4"/>
    <w:rsid w:val="23C0437F"/>
    <w:rsid w:val="26FA77F7"/>
    <w:rsid w:val="28A025E6"/>
    <w:rsid w:val="29187B0E"/>
    <w:rsid w:val="296D444F"/>
    <w:rsid w:val="2C3D808B"/>
    <w:rsid w:val="2D637628"/>
    <w:rsid w:val="30ED8930"/>
    <w:rsid w:val="33269AD6"/>
    <w:rsid w:val="367A8C20"/>
    <w:rsid w:val="39BAFD15"/>
    <w:rsid w:val="39FF9B1D"/>
    <w:rsid w:val="3D6644C6"/>
    <w:rsid w:val="3D91C2FA"/>
    <w:rsid w:val="41D7854E"/>
    <w:rsid w:val="41EF3E71"/>
    <w:rsid w:val="43FD28D7"/>
    <w:rsid w:val="4775191C"/>
    <w:rsid w:val="50683952"/>
    <w:rsid w:val="519E0A4F"/>
    <w:rsid w:val="57954D27"/>
    <w:rsid w:val="585F49EC"/>
    <w:rsid w:val="5D1E2832"/>
    <w:rsid w:val="5D5927B5"/>
    <w:rsid w:val="5FFE68E1"/>
    <w:rsid w:val="6AE0C80D"/>
    <w:rsid w:val="6E092F6A"/>
    <w:rsid w:val="6E63169A"/>
    <w:rsid w:val="6FCAD0FC"/>
    <w:rsid w:val="70D987E4"/>
    <w:rsid w:val="739564F0"/>
    <w:rsid w:val="7600B463"/>
    <w:rsid w:val="76C588EC"/>
    <w:rsid w:val="77C872D3"/>
    <w:rsid w:val="7D44155B"/>
    <w:rsid w:val="7FA72587"/>
    <w:rsid w:val="7FB310DD"/>
  </w:rsids>
  <m:mathPr>
    <m:mathFont m:val="Cambria Math"/>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81E589"/>
  <w15:docId w15:val="{ABE3B358-53E2-4385-BD52-0E2AC0BD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0" w:defSemiHidden="0" w:defUnhideWhenUsed="0" w:defQFormat="0" w:count="376">
    <w:lsdException w:name="heading 4" w:qFormat="1"/>
    <w:lsdException w:name="heading 5" w:qFormat="1"/>
    <w:lsdException w:name="heading 6"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BA0"/>
    <w:pPr>
      <w:spacing w:after="0" w:line="240" w:lineRule="auto"/>
      <w:jc w:val="both"/>
    </w:pPr>
    <w:rPr>
      <w:rFonts w:ascii="Arial" w:hAnsi="Arial"/>
      <w:color w:val="000000" w:themeColor="text1"/>
      <w:lang w:val="en-GB"/>
    </w:rPr>
  </w:style>
  <w:style w:type="paragraph" w:styleId="Heading1">
    <w:name w:val="heading 1"/>
    <w:basedOn w:val="Normal"/>
    <w:next w:val="Normal"/>
    <w:link w:val="Heading1Char"/>
    <w:qFormat/>
    <w:rsid w:val="00B57B10"/>
    <w:pPr>
      <w:keepNext/>
      <w:keepLines/>
      <w:pBdr>
        <w:bottom w:val="single" w:sz="4" w:space="0" w:color="7CBA30"/>
      </w:pBdr>
      <w:spacing w:line="720" w:lineRule="exact"/>
      <w:jc w:val="left"/>
      <w:outlineLvl w:val="0"/>
    </w:pPr>
    <w:rPr>
      <w:rFonts w:eastAsiaTheme="majorEastAsia" w:cs="Times New Roman (Koppen CS)"/>
      <w:b/>
      <w:bCs/>
      <w:caps/>
      <w:color w:val="031423" w:themeColor="text2"/>
      <w:sz w:val="48"/>
      <w:szCs w:val="32"/>
    </w:rPr>
  </w:style>
  <w:style w:type="paragraph" w:styleId="Heading2">
    <w:name w:val="heading 2"/>
    <w:basedOn w:val="Normal"/>
    <w:next w:val="Normal"/>
    <w:link w:val="Heading2Char"/>
    <w:unhideWhenUsed/>
    <w:qFormat/>
    <w:rsid w:val="003745F6"/>
    <w:pPr>
      <w:keepNext/>
      <w:keepLines/>
      <w:spacing w:line="576" w:lineRule="exact"/>
      <w:jc w:val="left"/>
      <w:outlineLvl w:val="1"/>
    </w:pPr>
    <w:rPr>
      <w:rFonts w:eastAsiaTheme="majorEastAsia" w:cstheme="majorBidi"/>
      <w:b/>
      <w:bCs/>
      <w:caps/>
      <w:color w:val="7CBA30"/>
      <w:sz w:val="36"/>
      <w:szCs w:val="26"/>
    </w:rPr>
  </w:style>
  <w:style w:type="paragraph" w:styleId="Heading3">
    <w:name w:val="heading 3"/>
    <w:basedOn w:val="Normal"/>
    <w:link w:val="Heading3Char"/>
    <w:unhideWhenUsed/>
    <w:qFormat/>
    <w:rsid w:val="003745F6"/>
    <w:pPr>
      <w:keepNext/>
      <w:keepLines/>
      <w:spacing w:line="360" w:lineRule="auto"/>
      <w:jc w:val="left"/>
      <w:outlineLvl w:val="2"/>
    </w:pPr>
    <w:rPr>
      <w:rFonts w:eastAsiaTheme="majorEastAsia" w:cs="Times New Roman (Koppen CS)"/>
      <w:b/>
      <w:bCs/>
      <w:caps/>
      <w:color w:val="7CBA30"/>
      <w:sz w:val="32"/>
    </w:rPr>
  </w:style>
  <w:style w:type="paragraph" w:styleId="Heading4">
    <w:name w:val="heading 4"/>
    <w:basedOn w:val="Normal"/>
    <w:next w:val="Normal"/>
    <w:link w:val="Heading4Char"/>
    <w:qFormat/>
    <w:rsid w:val="00A54E26"/>
    <w:pPr>
      <w:keepNext/>
      <w:keepLines/>
      <w:spacing w:before="40" w:line="360" w:lineRule="auto"/>
      <w:jc w:val="left"/>
      <w:outlineLvl w:val="3"/>
    </w:pPr>
    <w:rPr>
      <w:rFonts w:eastAsiaTheme="majorEastAsia" w:cs="Times New Roman (Koppen CS)"/>
      <w:b/>
      <w:iCs/>
      <w:color w:val="031423" w:themeColor="text2"/>
      <w:sz w:val="24"/>
    </w:rPr>
  </w:style>
  <w:style w:type="paragraph" w:styleId="Heading5">
    <w:name w:val="heading 5"/>
    <w:basedOn w:val="Normal"/>
    <w:link w:val="Heading5Char"/>
    <w:qFormat/>
    <w:rsid w:val="00A54E26"/>
    <w:pPr>
      <w:keepNext/>
      <w:keepLines/>
      <w:spacing w:before="40"/>
      <w:jc w:val="left"/>
      <w:outlineLvl w:val="4"/>
    </w:pPr>
    <w:rPr>
      <w:rFonts w:eastAsiaTheme="majorEastAsia" w:cs="Times New Roman (Koppen CS)"/>
      <w:b/>
      <w:color w:val="031423" w:themeColor="text2"/>
    </w:rPr>
  </w:style>
  <w:style w:type="paragraph" w:styleId="Heading6">
    <w:name w:val="heading 6"/>
    <w:basedOn w:val="Normal"/>
    <w:link w:val="Heading6Char"/>
    <w:unhideWhenUsed/>
    <w:qFormat/>
    <w:rsid w:val="00A54E26"/>
    <w:pPr>
      <w:keepNext/>
      <w:keepLines/>
      <w:spacing w:before="40"/>
      <w:jc w:val="left"/>
      <w:outlineLvl w:val="5"/>
    </w:pPr>
    <w:rPr>
      <w:rFonts w:eastAsiaTheme="majorEastAsia" w:cstheme="majorBidi"/>
      <w:b/>
      <w:color w:val="031423"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E94"/>
    <w:pPr>
      <w:tabs>
        <w:tab w:val="center" w:pos="4536"/>
        <w:tab w:val="right" w:pos="9072"/>
      </w:tabs>
    </w:pPr>
  </w:style>
  <w:style w:type="character" w:customStyle="1" w:styleId="HeaderChar">
    <w:name w:val="Header Char"/>
    <w:basedOn w:val="DefaultParagraphFont"/>
    <w:link w:val="Header"/>
    <w:uiPriority w:val="99"/>
    <w:rsid w:val="00F10E94"/>
  </w:style>
  <w:style w:type="paragraph" w:styleId="Footer">
    <w:name w:val="footer"/>
    <w:basedOn w:val="Normal"/>
    <w:link w:val="FooterChar"/>
    <w:uiPriority w:val="99"/>
    <w:unhideWhenUsed/>
    <w:rsid w:val="00F10E94"/>
    <w:pPr>
      <w:tabs>
        <w:tab w:val="center" w:pos="4536"/>
        <w:tab w:val="right" w:pos="9072"/>
      </w:tabs>
    </w:pPr>
  </w:style>
  <w:style w:type="character" w:customStyle="1" w:styleId="FooterChar">
    <w:name w:val="Footer Char"/>
    <w:basedOn w:val="DefaultParagraphFont"/>
    <w:link w:val="Footer"/>
    <w:uiPriority w:val="99"/>
    <w:rsid w:val="00F10E94"/>
  </w:style>
  <w:style w:type="paragraph" w:customStyle="1" w:styleId="TitlesTable">
    <w:name w:val="Titles_Table"/>
    <w:basedOn w:val="Normal"/>
    <w:uiPriority w:val="99"/>
    <w:rsid w:val="001841B9"/>
    <w:pPr>
      <w:widowControl w:val="0"/>
      <w:autoSpaceDE w:val="0"/>
      <w:autoSpaceDN w:val="0"/>
      <w:adjustRightInd w:val="0"/>
      <w:spacing w:line="288" w:lineRule="auto"/>
      <w:jc w:val="center"/>
      <w:textAlignment w:val="center"/>
    </w:pPr>
    <w:rPr>
      <w:rFonts w:cs="MinionPro-Regular"/>
      <w:b/>
      <w:caps/>
      <w:color w:val="DADC27" w:themeColor="accent6"/>
      <w:szCs w:val="24"/>
    </w:rPr>
  </w:style>
  <w:style w:type="character" w:styleId="PageNumber">
    <w:name w:val="page number"/>
    <w:basedOn w:val="DefaultParagraphFont"/>
    <w:uiPriority w:val="99"/>
    <w:semiHidden/>
    <w:unhideWhenUsed/>
    <w:rsid w:val="00A23B86"/>
  </w:style>
  <w:style w:type="character" w:customStyle="1" w:styleId="Heading1Char">
    <w:name w:val="Heading 1 Char"/>
    <w:basedOn w:val="DefaultParagraphFont"/>
    <w:link w:val="Heading1"/>
    <w:rsid w:val="00B57B10"/>
    <w:rPr>
      <w:rFonts w:ascii="Arial" w:eastAsiaTheme="majorEastAsia" w:hAnsi="Arial" w:cs="Times New Roman (Koppen CS)"/>
      <w:b/>
      <w:bCs/>
      <w:caps/>
      <w:color w:val="031423" w:themeColor="text2"/>
      <w:sz w:val="48"/>
      <w:szCs w:val="32"/>
      <w:lang w:val="en-GB"/>
    </w:rPr>
  </w:style>
  <w:style w:type="character" w:customStyle="1" w:styleId="Heading2Char">
    <w:name w:val="Heading 2 Char"/>
    <w:basedOn w:val="DefaultParagraphFont"/>
    <w:link w:val="Heading2"/>
    <w:rsid w:val="003745F6"/>
    <w:rPr>
      <w:rFonts w:ascii="Arial" w:eastAsiaTheme="majorEastAsia" w:hAnsi="Arial" w:cstheme="majorBidi"/>
      <w:b/>
      <w:bCs/>
      <w:caps/>
      <w:color w:val="7CBA30"/>
      <w:sz w:val="36"/>
      <w:szCs w:val="26"/>
      <w:lang w:val="en-GB"/>
    </w:rPr>
  </w:style>
  <w:style w:type="character" w:customStyle="1" w:styleId="Heading3Char">
    <w:name w:val="Heading 3 Char"/>
    <w:basedOn w:val="DefaultParagraphFont"/>
    <w:link w:val="Heading3"/>
    <w:rsid w:val="003745F6"/>
    <w:rPr>
      <w:rFonts w:ascii="Arial" w:eastAsiaTheme="majorEastAsia" w:hAnsi="Arial" w:cs="Times New Roman (Koppen CS)"/>
      <w:b/>
      <w:bCs/>
      <w:caps/>
      <w:color w:val="7CBA30"/>
      <w:sz w:val="32"/>
      <w:lang w:val="en-GB"/>
    </w:rPr>
  </w:style>
  <w:style w:type="numbering" w:customStyle="1" w:styleId="BulletpointsLIST">
    <w:name w:val="Bullet points LIST"/>
    <w:rsid w:val="00C80183"/>
    <w:pPr>
      <w:numPr>
        <w:numId w:val="2"/>
      </w:numPr>
    </w:pPr>
  </w:style>
  <w:style w:type="paragraph" w:customStyle="1" w:styleId="IMPORTANTTEXT">
    <w:name w:val="IMPORTANT_TEXT"/>
    <w:basedOn w:val="Normal"/>
    <w:qFormat/>
    <w:rsid w:val="00A54E26"/>
    <w:pPr>
      <w:pBdr>
        <w:top w:val="single" w:sz="4" w:space="6" w:color="031423" w:themeColor="text2"/>
        <w:bottom w:val="single" w:sz="4" w:space="6" w:color="031423" w:themeColor="text2"/>
      </w:pBdr>
    </w:pPr>
    <w:rPr>
      <w:b/>
      <w:caps/>
      <w:color w:val="031423" w:themeColor="text2"/>
      <w:szCs w:val="20"/>
    </w:rPr>
  </w:style>
  <w:style w:type="paragraph" w:styleId="FootnoteText">
    <w:name w:val="footnote text"/>
    <w:aliases w:val="Footnote Texts"/>
    <w:basedOn w:val="Normal"/>
    <w:link w:val="FootnoteTextChar"/>
    <w:rsid w:val="007251E1"/>
    <w:rPr>
      <w:sz w:val="16"/>
      <w:szCs w:val="24"/>
    </w:rPr>
  </w:style>
  <w:style w:type="numbering" w:customStyle="1" w:styleId="NumberedLIST">
    <w:name w:val="Numbered LIST"/>
    <w:rsid w:val="00E23B37"/>
    <w:pPr>
      <w:numPr>
        <w:numId w:val="3"/>
      </w:numPr>
    </w:pPr>
  </w:style>
  <w:style w:type="character" w:customStyle="1" w:styleId="FootnoteTextChar">
    <w:name w:val="Footnote Text Char"/>
    <w:aliases w:val="Footnote Texts Char"/>
    <w:basedOn w:val="DefaultParagraphFont"/>
    <w:link w:val="FootnoteText"/>
    <w:rsid w:val="007251E1"/>
    <w:rPr>
      <w:color w:val="4D4D4F"/>
      <w:sz w:val="16"/>
      <w:szCs w:val="24"/>
    </w:rPr>
  </w:style>
  <w:style w:type="character" w:styleId="FootnoteReference">
    <w:name w:val="footnote reference"/>
    <w:basedOn w:val="DefaultParagraphFont"/>
    <w:rsid w:val="001841B9"/>
    <w:rPr>
      <w:rFonts w:ascii="Arial" w:hAnsi="Arial"/>
      <w:vertAlign w:val="superscript"/>
    </w:rPr>
  </w:style>
  <w:style w:type="paragraph" w:customStyle="1" w:styleId="Style1">
    <w:name w:val="Style1"/>
    <w:basedOn w:val="Normal"/>
    <w:qFormat/>
    <w:rsid w:val="00B57B10"/>
    <w:pPr>
      <w:numPr>
        <w:numId w:val="4"/>
      </w:numPr>
    </w:pPr>
  </w:style>
  <w:style w:type="paragraph" w:customStyle="1" w:styleId="Style2">
    <w:name w:val="Style2"/>
    <w:basedOn w:val="Normal"/>
    <w:qFormat/>
    <w:rsid w:val="003745F6"/>
    <w:pPr>
      <w:numPr>
        <w:numId w:val="5"/>
      </w:numPr>
    </w:pPr>
    <w:rPr>
      <w:lang w:val="en-US"/>
    </w:rPr>
  </w:style>
  <w:style w:type="paragraph" w:customStyle="1" w:styleId="Style3">
    <w:name w:val="Style3"/>
    <w:basedOn w:val="Style2"/>
    <w:qFormat/>
    <w:rsid w:val="0085017A"/>
    <w:pPr>
      <w:numPr>
        <w:numId w:val="8"/>
      </w:numPr>
    </w:pPr>
  </w:style>
  <w:style w:type="paragraph" w:customStyle="1" w:styleId="Style4">
    <w:name w:val="Style4"/>
    <w:basedOn w:val="Style3"/>
    <w:qFormat/>
    <w:rsid w:val="009C1132"/>
    <w:pPr>
      <w:numPr>
        <w:numId w:val="9"/>
      </w:numPr>
    </w:pPr>
  </w:style>
  <w:style w:type="paragraph" w:customStyle="1" w:styleId="Tabletext">
    <w:name w:val="Table_text"/>
    <w:basedOn w:val="Normal"/>
    <w:qFormat/>
    <w:rsid w:val="007216E1"/>
    <w:pPr>
      <w:jc w:val="left"/>
    </w:pPr>
  </w:style>
  <w:style w:type="character" w:customStyle="1" w:styleId="Heading4Char">
    <w:name w:val="Heading 4 Char"/>
    <w:basedOn w:val="DefaultParagraphFont"/>
    <w:link w:val="Heading4"/>
    <w:rsid w:val="00A54E26"/>
    <w:rPr>
      <w:rFonts w:ascii="Arial" w:eastAsiaTheme="majorEastAsia" w:hAnsi="Arial" w:cs="Times New Roman (Koppen CS)"/>
      <w:b/>
      <w:iCs/>
      <w:color w:val="031423" w:themeColor="text2"/>
      <w:sz w:val="24"/>
      <w:lang w:val="en-GB"/>
    </w:rPr>
  </w:style>
  <w:style w:type="paragraph" w:styleId="TOC7">
    <w:name w:val="toc 7"/>
    <w:basedOn w:val="Normal"/>
    <w:next w:val="Normal"/>
    <w:autoRedefine/>
    <w:semiHidden/>
    <w:unhideWhenUsed/>
    <w:rsid w:val="0051348C"/>
    <w:pPr>
      <w:spacing w:after="100"/>
      <w:ind w:left="1200"/>
    </w:pPr>
  </w:style>
  <w:style w:type="character" w:customStyle="1" w:styleId="Heading5Char">
    <w:name w:val="Heading 5 Char"/>
    <w:basedOn w:val="DefaultParagraphFont"/>
    <w:link w:val="Heading5"/>
    <w:rsid w:val="00A54E26"/>
    <w:rPr>
      <w:rFonts w:ascii="Arial" w:eastAsiaTheme="majorEastAsia" w:hAnsi="Arial" w:cs="Times New Roman (Koppen CS)"/>
      <w:b/>
      <w:color w:val="031423" w:themeColor="text2"/>
      <w:lang w:val="en-GB"/>
    </w:rPr>
  </w:style>
  <w:style w:type="paragraph" w:styleId="TOC2">
    <w:name w:val="toc 2"/>
    <w:basedOn w:val="Normal"/>
    <w:next w:val="Normal"/>
    <w:autoRedefine/>
    <w:uiPriority w:val="39"/>
    <w:unhideWhenUsed/>
    <w:rsid w:val="0051348C"/>
    <w:pPr>
      <w:spacing w:after="100"/>
      <w:ind w:left="200"/>
    </w:pPr>
  </w:style>
  <w:style w:type="paragraph" w:styleId="TOC1">
    <w:name w:val="toc 1"/>
    <w:basedOn w:val="Normal"/>
    <w:next w:val="Normal"/>
    <w:autoRedefine/>
    <w:uiPriority w:val="39"/>
    <w:unhideWhenUsed/>
    <w:rsid w:val="0051348C"/>
    <w:pPr>
      <w:spacing w:after="100"/>
    </w:pPr>
  </w:style>
  <w:style w:type="paragraph" w:styleId="TOC3">
    <w:name w:val="toc 3"/>
    <w:basedOn w:val="Normal"/>
    <w:next w:val="Normal"/>
    <w:autoRedefine/>
    <w:uiPriority w:val="39"/>
    <w:unhideWhenUsed/>
    <w:rsid w:val="0051348C"/>
    <w:pPr>
      <w:spacing w:after="100"/>
      <w:ind w:left="400"/>
    </w:pPr>
  </w:style>
  <w:style w:type="paragraph" w:styleId="TOC4">
    <w:name w:val="toc 4"/>
    <w:basedOn w:val="Normal"/>
    <w:next w:val="Normal"/>
    <w:autoRedefine/>
    <w:uiPriority w:val="39"/>
    <w:unhideWhenUsed/>
    <w:rsid w:val="0051348C"/>
    <w:pPr>
      <w:spacing w:after="100"/>
      <w:ind w:left="600"/>
    </w:pPr>
  </w:style>
  <w:style w:type="character" w:styleId="Hyperlink">
    <w:name w:val="Hyperlink"/>
    <w:basedOn w:val="DefaultParagraphFont"/>
    <w:uiPriority w:val="99"/>
    <w:unhideWhenUsed/>
    <w:rsid w:val="0051348C"/>
    <w:rPr>
      <w:color w:val="031423" w:themeColor="hyperlink"/>
      <w:u w:val="single"/>
    </w:rPr>
  </w:style>
  <w:style w:type="character" w:customStyle="1" w:styleId="Heading6Char">
    <w:name w:val="Heading 6 Char"/>
    <w:basedOn w:val="DefaultParagraphFont"/>
    <w:link w:val="Heading6"/>
    <w:rsid w:val="00A54E26"/>
    <w:rPr>
      <w:rFonts w:ascii="Arial" w:eastAsiaTheme="majorEastAsia" w:hAnsi="Arial" w:cstheme="majorBidi"/>
      <w:b/>
      <w:color w:val="031423" w:themeColor="text2"/>
      <w:lang w:val="en-GB"/>
    </w:rPr>
  </w:style>
  <w:style w:type="table" w:styleId="TableGrid">
    <w:name w:val="Table Grid"/>
    <w:basedOn w:val="TableNormal"/>
    <w:rsid w:val="004F1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3F37CC"/>
    <w:pPr>
      <w:ind w:left="720"/>
      <w:contextualSpacing/>
    </w:pPr>
  </w:style>
  <w:style w:type="character" w:styleId="CommentReference">
    <w:name w:val="annotation reference"/>
    <w:basedOn w:val="DefaultParagraphFont"/>
    <w:semiHidden/>
    <w:unhideWhenUsed/>
    <w:rsid w:val="003A6797"/>
    <w:rPr>
      <w:sz w:val="16"/>
      <w:szCs w:val="16"/>
    </w:rPr>
  </w:style>
  <w:style w:type="paragraph" w:styleId="CommentText">
    <w:name w:val="annotation text"/>
    <w:basedOn w:val="Normal"/>
    <w:link w:val="CommentTextChar"/>
    <w:unhideWhenUsed/>
    <w:rsid w:val="003A6797"/>
    <w:rPr>
      <w:sz w:val="20"/>
      <w:szCs w:val="20"/>
    </w:rPr>
  </w:style>
  <w:style w:type="character" w:customStyle="1" w:styleId="CommentTextChar">
    <w:name w:val="Comment Text Char"/>
    <w:basedOn w:val="DefaultParagraphFont"/>
    <w:link w:val="CommentText"/>
    <w:rsid w:val="003A6797"/>
    <w:rPr>
      <w:rFonts w:ascii="Arial" w:hAnsi="Arial"/>
      <w:color w:val="000000" w:themeColor="text1"/>
      <w:sz w:val="20"/>
      <w:szCs w:val="20"/>
      <w:lang w:val="en-GB"/>
    </w:rPr>
  </w:style>
  <w:style w:type="paragraph" w:styleId="CommentSubject">
    <w:name w:val="annotation subject"/>
    <w:basedOn w:val="CommentText"/>
    <w:next w:val="CommentText"/>
    <w:link w:val="CommentSubjectChar"/>
    <w:semiHidden/>
    <w:unhideWhenUsed/>
    <w:rsid w:val="003A6797"/>
    <w:rPr>
      <w:b/>
      <w:bCs/>
    </w:rPr>
  </w:style>
  <w:style w:type="character" w:customStyle="1" w:styleId="CommentSubjectChar">
    <w:name w:val="Comment Subject Char"/>
    <w:basedOn w:val="CommentTextChar"/>
    <w:link w:val="CommentSubject"/>
    <w:semiHidden/>
    <w:rsid w:val="003A6797"/>
    <w:rPr>
      <w:rFonts w:ascii="Arial" w:hAnsi="Arial"/>
      <w:b/>
      <w:bCs/>
      <w:color w:val="000000" w:themeColor="text1"/>
      <w:sz w:val="20"/>
      <w:szCs w:val="20"/>
      <w:lang w:val="en-GB"/>
    </w:rPr>
  </w:style>
  <w:style w:type="character" w:styleId="PlaceholderText">
    <w:name w:val="Placeholder Text"/>
    <w:basedOn w:val="DefaultParagraphFont"/>
    <w:semiHidden/>
    <w:rsid w:val="004944D2"/>
    <w:rPr>
      <w:color w:val="666666"/>
    </w:rPr>
  </w:style>
  <w:style w:type="paragraph" w:styleId="NormalWeb">
    <w:name w:val="Normal (Web)"/>
    <w:basedOn w:val="Normal"/>
    <w:semiHidden/>
    <w:unhideWhenUsed/>
    <w:rsid w:val="00D0372A"/>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03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92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GintareMedisauskaite\Downloads\brussels_team@eurotech-universities.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urotech-universities.eu/privacy-and-cookies-poli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tech-universities.eu/eurotech-rising-stars-awar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brussels_team@eurotech-universities.e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ntareMedisauskaite\Downloads\EuroTech%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576EDF69724F14BF92B141AEE151B8"/>
        <w:category>
          <w:name w:val="General"/>
          <w:gallery w:val="placeholder"/>
        </w:category>
        <w:types>
          <w:type w:val="bbPlcHdr"/>
        </w:types>
        <w:behaviors>
          <w:behavior w:val="content"/>
        </w:behaviors>
        <w:guid w:val="{6582D793-1C5A-4985-8564-8B079B057C1C}"/>
      </w:docPartPr>
      <w:docPartBody>
        <w:p w:rsidR="00F151B7" w:rsidRDefault="00586F4B" w:rsidP="00586F4B">
          <w:pPr>
            <w:pStyle w:val="8E576EDF69724F14BF92B141AEE151B81"/>
          </w:pPr>
          <w:r w:rsidRPr="008001F8">
            <w:rPr>
              <w:i/>
              <w:iCs/>
              <w:color w:val="auto"/>
            </w:rPr>
            <w:t xml:space="preserve">Choose </w:t>
          </w:r>
          <w:r>
            <w:rPr>
              <w:i/>
              <w:iCs/>
              <w:color w:val="auto"/>
            </w:rPr>
            <w:t>the member</w:t>
          </w:r>
          <w:r w:rsidRPr="008001F8">
            <w:rPr>
              <w:i/>
              <w:iCs/>
              <w:color w:val="auto"/>
            </w:rPr>
            <w:t xml:space="preserve"> university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Koppen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F8"/>
    <w:rsid w:val="00270874"/>
    <w:rsid w:val="002D5929"/>
    <w:rsid w:val="004F3D1E"/>
    <w:rsid w:val="00586F4B"/>
    <w:rsid w:val="005D10C2"/>
    <w:rsid w:val="006609FB"/>
    <w:rsid w:val="00707AC3"/>
    <w:rsid w:val="007A2775"/>
    <w:rsid w:val="007B452F"/>
    <w:rsid w:val="008125E5"/>
    <w:rsid w:val="00943A43"/>
    <w:rsid w:val="009F5A54"/>
    <w:rsid w:val="00A403F8"/>
    <w:rsid w:val="00C0093D"/>
    <w:rsid w:val="00C93B52"/>
    <w:rsid w:val="00D63100"/>
    <w:rsid w:val="00EF62F3"/>
    <w:rsid w:val="00F15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586F4B"/>
    <w:rPr>
      <w:color w:val="666666"/>
    </w:rPr>
  </w:style>
  <w:style w:type="paragraph" w:customStyle="1" w:styleId="8E576EDF69724F14BF92B141AEE151B81">
    <w:name w:val="8E576EDF69724F14BF92B141AEE151B81"/>
    <w:rsid w:val="00586F4B"/>
    <w:pPr>
      <w:spacing w:after="0" w:line="240" w:lineRule="auto"/>
      <w:jc w:val="both"/>
    </w:pPr>
    <w:rPr>
      <w:rFonts w:ascii="Arial" w:eastAsiaTheme="minorHAnsi" w:hAnsi="Arial"/>
      <w:color w:val="000000" w:themeColor="text1"/>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EuroTech Universities">
  <a:themeElements>
    <a:clrScheme name="EuroTech">
      <a:dk1>
        <a:srgbClr val="000000"/>
      </a:dk1>
      <a:lt1>
        <a:srgbClr val="FFFFFF"/>
      </a:lt1>
      <a:dk2>
        <a:srgbClr val="031423"/>
      </a:dk2>
      <a:lt2>
        <a:srgbClr val="7CBA30"/>
      </a:lt2>
      <a:accent1>
        <a:srgbClr val="092D3C"/>
      </a:accent1>
      <a:accent2>
        <a:srgbClr val="B1D12B"/>
      </a:accent2>
      <a:accent3>
        <a:srgbClr val="193A6A"/>
      </a:accent3>
      <a:accent4>
        <a:srgbClr val="1CA43B"/>
      </a:accent4>
      <a:accent5>
        <a:srgbClr val="18625E"/>
      </a:accent5>
      <a:accent6>
        <a:srgbClr val="DADC27"/>
      </a:accent6>
      <a:hlink>
        <a:srgbClr val="031423"/>
      </a:hlink>
      <a:folHlink>
        <a:srgbClr val="193A6A"/>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EuroTech Universities" id="{AD553876-6513-2A4A-BB98-EE7B22BD32FD}" vid="{54BEC2F9-E9CC-614C-BE2E-035E5C6AAD9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FB0F53F1E4FA438ED6762463EB384F" ma:contentTypeVersion="12" ma:contentTypeDescription="Create a new document." ma:contentTypeScope="" ma:versionID="fe010e02e8b03217837ad389f6146afb">
  <xsd:schema xmlns:xsd="http://www.w3.org/2001/XMLSchema" xmlns:xs="http://www.w3.org/2001/XMLSchema" xmlns:p="http://schemas.microsoft.com/office/2006/metadata/properties" xmlns:ns2="82acb171-0adc-4184-8f80-a54125c8156a" xmlns:ns3="6e97d861-927a-466e-97e8-8157a2a1498a" targetNamespace="http://schemas.microsoft.com/office/2006/metadata/properties" ma:root="true" ma:fieldsID="9adab77050e3ebdd11fec056802b00b0" ns2:_="" ns3:_="">
    <xsd:import namespace="82acb171-0adc-4184-8f80-a54125c8156a"/>
    <xsd:import namespace="6e97d861-927a-466e-97e8-8157a2a149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cb171-0adc-4184-8f80-a54125c8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81f9c0-d7b5-4f39-ab04-6440fec6621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97d861-927a-466e-97e8-8157a2a1498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123eebe-6af5-4240-becd-7cbbfb466960}" ma:internalName="TaxCatchAll" ma:showField="CatchAllData" ma:web="6e97d861-927a-466e-97e8-8157a2a149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97d861-927a-466e-97e8-8157a2a1498a" xsi:nil="true"/>
    <lcf76f155ced4ddcb4097134ff3c332f xmlns="82acb171-0adc-4184-8f80-a54125c815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1B4AA7-0739-402A-BE7F-282F8867B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cb171-0adc-4184-8f80-a54125c8156a"/>
    <ds:schemaRef ds:uri="6e97d861-927a-466e-97e8-8157a2a14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3B0F83-A298-4D7F-BBC5-7941F3740F58}">
  <ds:schemaRefs>
    <ds:schemaRef ds:uri="http://schemas.microsoft.com/sharepoint/v3/contenttype/forms"/>
  </ds:schemaRefs>
</ds:datastoreItem>
</file>

<file path=customXml/itemProps3.xml><?xml version="1.0" encoding="utf-8"?>
<ds:datastoreItem xmlns:ds="http://schemas.openxmlformats.org/officeDocument/2006/customXml" ds:itemID="{8E518E40-076C-4F8E-A010-FAD95FA24E06}">
  <ds:schemaRefs>
    <ds:schemaRef ds:uri="http://schemas.microsoft.com/office/2006/metadata/properties"/>
    <ds:schemaRef ds:uri="http://schemas.microsoft.com/office/infopath/2007/PartnerControls"/>
    <ds:schemaRef ds:uri="6e97d861-927a-466e-97e8-8157a2a1498a"/>
    <ds:schemaRef ds:uri="82acb171-0adc-4184-8f80-a54125c8156a"/>
  </ds:schemaRefs>
</ds:datastoreItem>
</file>

<file path=docProps/app.xml><?xml version="1.0" encoding="utf-8"?>
<Properties xmlns="http://schemas.openxmlformats.org/officeDocument/2006/extended-properties" xmlns:vt="http://schemas.openxmlformats.org/officeDocument/2006/docPropsVTypes">
  <Template>EuroTech word template.dotx</Template>
  <TotalTime>182</TotalTime>
  <Pages>11</Pages>
  <Words>1801</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Paca</dc:creator>
  <cp:keywords/>
  <dc:description/>
  <cp:lastModifiedBy>Gintare Medisauskaite</cp:lastModifiedBy>
  <cp:revision>101</cp:revision>
  <dcterms:created xsi:type="dcterms:W3CDTF">2026-07-19T15:51:00Z</dcterms:created>
  <dcterms:modified xsi:type="dcterms:W3CDTF">2026-07-31T14:10:00Z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0x01010065FB0F53F1E4FA438ED6762463EB384F</vt:lpwstr>
  </property>
  <property fmtid="{D5CDD505-2E9C-101B-9397-08002B2CF9AE}" pid="3" name="MediaServiceImageTags">
    <vt:lpwstr/>
  </property>
</Properties>
</file>